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24543954" w:displacedByCustomXml="next"/>
    <w:bookmarkStart w:id="1" w:name="_Toc224545197" w:displacedByCustomXml="next"/>
    <w:sdt>
      <w:sdtPr>
        <w:rPr>
          <w:rFonts w:ascii="Georgia" w:eastAsiaTheme="majorEastAsia" w:hAnsi="Georgia" w:cstheme="majorBidi"/>
          <w:b w:val="0"/>
          <w:color w:val="101226"/>
          <w:sz w:val="52"/>
          <w:szCs w:val="52"/>
        </w:rPr>
        <w:id w:val="238987263"/>
        <w:docPartObj>
          <w:docPartGallery w:val="Cover Pages"/>
          <w:docPartUnique/>
        </w:docPartObj>
      </w:sdtPr>
      <w:sdtContent>
        <w:p w14:paraId="2B891FC4" w14:textId="77777777" w:rsidR="002018B9" w:rsidRPr="00D22AFB" w:rsidRDefault="00AD412D" w:rsidP="008A65DB">
          <w:pPr>
            <w:pStyle w:val="BodyCopykiemeles"/>
          </w:pPr>
          <w:r w:rsidRPr="00D22AFB">
            <w:rPr>
              <w:noProof/>
              <w:lang w:eastAsia="hu-HU"/>
            </w:rPr>
            <w:drawing>
              <wp:inline distT="0" distB="0" distL="0" distR="0" wp14:anchorId="433A6CB4" wp14:editId="33691B5E">
                <wp:extent cx="2427267" cy="932044"/>
                <wp:effectExtent l="19050" t="0" r="0" b="0"/>
                <wp:docPr id="4" name="Kép 3" descr="corvinus_University_logo_blackCU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rvinus_University_logo_blackCUT.jp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9192" cy="9327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  <w:bookmarkEnd w:id="0"/>
        </w:p>
        <w:p w14:paraId="422BCEEC" w14:textId="636D5EE4" w:rsidR="00B65384" w:rsidRPr="00D22AFB" w:rsidRDefault="001B0EFC" w:rsidP="00B65384">
          <w:pPr>
            <w:pStyle w:val="BoritoCim"/>
          </w:pPr>
          <w:bookmarkStart w:id="2" w:name="_Toc224545198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1024137D" wp14:editId="75DE4C3B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3320415</wp:posOffset>
                    </wp:positionV>
                    <wp:extent cx="6551930" cy="1190625"/>
                    <wp:effectExtent l="0" t="0" r="0" b="0"/>
                    <wp:wrapSquare wrapText="bothSides"/>
                    <wp:docPr id="1816352021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1190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51E6AB2" w14:textId="563829C8" w:rsidR="00E54113" w:rsidRDefault="00CC54C2" w:rsidP="001D3814">
                                <w:pPr>
                                  <w:pStyle w:val="BodyCopy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sz w:val="52"/>
                                    <w:szCs w:val="52"/>
                                    <w:lang w:val="en-GB"/>
                                  </w:rPr>
                                </w:pPr>
                                <w:bookmarkStart w:id="3" w:name="_Toc224545199"/>
                                <w:bookmarkEnd w:id="3"/>
                                <w:r w:rsidRPr="00CC54C2">
                                  <w:rPr>
                                    <w:rFonts w:ascii="Arial" w:hAnsi="Arial"/>
                                    <w:b/>
                                    <w:bCs/>
                                    <w:sz w:val="52"/>
                                    <w:szCs w:val="52"/>
                                    <w:lang w:val="en-GB"/>
                                  </w:rPr>
                                  <w:t>Language Education</w:t>
                                </w:r>
                                <w:r w:rsidR="00E11E20">
                                  <w:rPr>
                                    <w:rFonts w:ascii="Arial" w:hAnsi="Arial"/>
                                    <w:b/>
                                    <w:bCs/>
                                    <w:sz w:val="52"/>
                                    <w:szCs w:val="52"/>
                                    <w:lang w:val="en-GB"/>
                                  </w:rPr>
                                  <w:t xml:space="preserve"> framework</w:t>
                                </w:r>
                                <w:r w:rsidR="001B0EFC">
                                  <w:rPr>
                                    <w:rFonts w:ascii="Arial" w:hAnsi="Arial"/>
                                    <w:b/>
                                    <w:bCs/>
                                    <w:sz w:val="52"/>
                                    <w:szCs w:val="52"/>
                                    <w:lang w:val="en-GB"/>
                                  </w:rPr>
                                  <w:t xml:space="preserve"> </w:t>
                                </w:r>
                                <w:r w:rsidR="001B0EFC" w:rsidRPr="00E11E20">
                                  <w:rPr>
                                    <w:rFonts w:ascii="Arial" w:hAnsi="Arial"/>
                                    <w:sz w:val="52"/>
                                    <w:szCs w:val="52"/>
                                    <w:lang w:val="en-GB"/>
                                  </w:rPr>
                                  <w:t>approved by the Education Committee</w:t>
                                </w:r>
                              </w:p>
                              <w:p w14:paraId="71076724" w14:textId="77777777" w:rsidR="001B0EFC" w:rsidRPr="00D22AFB" w:rsidRDefault="001B0EFC" w:rsidP="001D3814">
                                <w:pPr>
                                  <w:pStyle w:val="BodyCopy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24137D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464.7pt;margin-top:261.45pt;width:515.9pt;height:93.7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" filled="f" stroked="f" strokeweight=".5pt">
                    <v:textbox>
                      <w:txbxContent>
                        <w:p w14:paraId="251E6AB2" w14:textId="563829C8" w:rsidR="00E54113" w:rsidRDefault="00CC54C2" w:rsidP="001D3814">
                          <w:pPr>
                            <w:pStyle w:val="BodyCopy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52"/>
                              <w:szCs w:val="52"/>
                              <w:lang w:val="en-GB"/>
                            </w:rPr>
                          </w:pPr>
                          <w:bookmarkStart w:id="4" w:name="_Toc224545199"/>
                          <w:bookmarkEnd w:id="4"/>
                          <w:r w:rsidRPr="00CC54C2">
                            <w:rPr>
                              <w:rFonts w:ascii="Arial" w:hAnsi="Arial"/>
                              <w:b/>
                              <w:bCs/>
                              <w:sz w:val="52"/>
                              <w:szCs w:val="52"/>
                              <w:lang w:val="en-GB"/>
                            </w:rPr>
                            <w:t>Language Education</w:t>
                          </w:r>
                          <w:r w:rsidR="00E11E20">
                            <w:rPr>
                              <w:rFonts w:ascii="Arial" w:hAnsi="Arial"/>
                              <w:b/>
                              <w:bCs/>
                              <w:sz w:val="52"/>
                              <w:szCs w:val="52"/>
                              <w:lang w:val="en-GB"/>
                            </w:rPr>
                            <w:t xml:space="preserve"> framework</w:t>
                          </w:r>
                          <w:r w:rsidR="001B0EFC">
                            <w:rPr>
                              <w:rFonts w:ascii="Arial" w:hAnsi="Arial"/>
                              <w:b/>
                              <w:bCs/>
                              <w:sz w:val="52"/>
                              <w:szCs w:val="52"/>
                              <w:lang w:val="en-GB"/>
                            </w:rPr>
                            <w:t xml:space="preserve"> </w:t>
                          </w:r>
                          <w:r w:rsidR="001B0EFC" w:rsidRPr="00E11E20">
                            <w:rPr>
                              <w:rFonts w:ascii="Arial" w:hAnsi="Arial"/>
                              <w:sz w:val="52"/>
                              <w:szCs w:val="52"/>
                              <w:lang w:val="en-GB"/>
                            </w:rPr>
                            <w:t>approved by the Education Committee</w:t>
                          </w:r>
                        </w:p>
                        <w:p w14:paraId="71076724" w14:textId="77777777" w:rsidR="001B0EFC" w:rsidRPr="00D22AFB" w:rsidRDefault="001B0EFC" w:rsidP="001D3814">
                          <w:pPr>
                            <w:pStyle w:val="BodyCopy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F55B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4BC727" wp14:editId="65F919F6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78299637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24D0C5" id="Rectangle 6" o:spid="_x0000_s1026" style="position:absolute;margin-left:0;margin-top:722.75pt;width:515.9pt;height:19.8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 w:rsidR="00F55B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CE2C4A5" wp14:editId="1F237D9A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643500175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lang w:val="en-US"/>
                                  </w:rPr>
                                  <w:alias w:val="HelyDatum"/>
                                  <w:tag w:val="HelyDatum"/>
                                  <w:id w:val="254319504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03F3D1AC" w14:textId="312402B1" w:rsidR="002018B9" w:rsidRPr="00D22AFB" w:rsidRDefault="00E54113" w:rsidP="00D35639">
                                    <w:pPr>
                                      <w:pStyle w:val="BoritoHelyDatum"/>
                                      <w:rPr>
                                        <w:rStyle w:val="BoritoHelyDatumChar"/>
                                        <w:lang w:val="en-US"/>
                                      </w:rPr>
                                    </w:pPr>
                                    <w:r w:rsidRPr="00D22AFB">
                                      <w:rPr>
                                        <w:lang w:val="en-US"/>
                                      </w:rPr>
                                      <w:t>Budapest, 202</w:t>
                                    </w:r>
                                    <w:r w:rsidR="00F3096F">
                                      <w:rPr>
                                        <w:lang w:val="en-US"/>
                                      </w:rPr>
                                      <w:t>6</w:t>
                                    </w:r>
                                    <w:r w:rsidRPr="00D22AFB">
                                      <w:rPr>
                                        <w:lang w:val="en-US"/>
                                      </w:rPr>
                                      <w:t>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E2C4A5" id="Szövegdoboz 465" o:spid="_x0000_s1027" type="#_x0000_t202" style="position:absolute;margin-left:0;margin-top:722.75pt;width:464.7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" filled="f" stroked="f" strokeweight=".5pt">
                    <v:textbox>
                      <w:txbxContent>
                        <w:sdt>
                          <w:sdtPr>
                            <w:rPr>
                              <w:lang w:val="en-US"/>
                            </w:rPr>
                            <w:alias w:val="HelyDatum"/>
                            <w:tag w:val="HelyDatum"/>
                            <w:id w:val="254319504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03F3D1AC" w14:textId="312402B1" w:rsidR="002018B9" w:rsidRPr="00D22AFB" w:rsidRDefault="00E54113" w:rsidP="00D35639">
                              <w:pPr>
                                <w:pStyle w:val="BoritoHelyDatum"/>
                                <w:rPr>
                                  <w:rStyle w:val="BoritoHelyDatumChar"/>
                                  <w:lang w:val="en-US"/>
                                </w:rPr>
                              </w:pPr>
                              <w:r w:rsidRPr="00D22AFB">
                                <w:rPr>
                                  <w:lang w:val="en-US"/>
                                </w:rPr>
                                <w:t>Budapest, 202</w:t>
                              </w:r>
                              <w:r w:rsidR="00F3096F">
                                <w:rPr>
                                  <w:lang w:val="en-US"/>
                                </w:rPr>
                                <w:t>6</w:t>
                              </w:r>
                              <w:r w:rsidRPr="00D22AFB">
                                <w:rPr>
                                  <w:lang w:val="en-US"/>
                                </w:rPr>
                                <w:t>.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018B9" w:rsidRPr="00D22AFB">
            <w:br w:type="page"/>
          </w:r>
        </w:p>
      </w:sdtContent>
    </w:sdt>
    <w:bookmarkEnd w:id="2" w:displacedByCustomXml="prev"/>
    <w:p w14:paraId="162F1420" w14:textId="567CD9BA" w:rsidR="0001297D" w:rsidRPr="00D22AFB" w:rsidRDefault="0001297D" w:rsidP="00D22AFB">
      <w:pPr>
        <w:pStyle w:val="BoritoAlcim"/>
        <w:sectPr w:rsidR="0001297D" w:rsidRPr="00D22AFB" w:rsidSect="00C658F8">
          <w:headerReference w:type="default" r:id="rId12"/>
          <w:footerReference w:type="default" r:id="rId13"/>
          <w:pgSz w:w="11906" w:h="16838"/>
          <w:pgMar w:top="1191" w:right="794" w:bottom="953" w:left="794" w:header="0" w:footer="794" w:gutter="0"/>
          <w:pgNumType w:start="0"/>
          <w:cols w:space="708"/>
          <w:titlePg/>
          <w:docGrid w:linePitch="360"/>
        </w:sectPr>
      </w:pPr>
    </w:p>
    <w:p w14:paraId="664D06ED" w14:textId="77777777" w:rsidR="009D2E7A" w:rsidRPr="00D22AFB" w:rsidRDefault="009D2E7A" w:rsidP="009D2E7A"/>
    <w:p w14:paraId="1A00C7CD" w14:textId="4C73527E" w:rsidR="00B65384" w:rsidRPr="00D22AFB" w:rsidRDefault="00B65384" w:rsidP="00B65384">
      <w:pPr>
        <w:pStyle w:val="Cmsor2"/>
      </w:pPr>
      <w:bookmarkStart w:id="5" w:name="_Toc224543958"/>
      <w:bookmarkStart w:id="6" w:name="_Toc224545202"/>
      <w:bookmarkStart w:id="7" w:name="_Toc224545228"/>
      <w:bookmarkStart w:id="8" w:name="_Toc224546712"/>
      <w:r w:rsidRPr="00D22AFB">
        <w:t>Language Education f</w:t>
      </w:r>
      <w:r w:rsidR="009D2E7A" w:rsidRPr="00D22AFB">
        <w:t>rom September 2026</w:t>
      </w:r>
      <w:bookmarkEnd w:id="5"/>
      <w:bookmarkEnd w:id="6"/>
      <w:bookmarkEnd w:id="7"/>
      <w:bookmarkEnd w:id="8"/>
    </w:p>
    <w:p w14:paraId="01F010F0" w14:textId="71C67305" w:rsidR="00B65384" w:rsidRPr="00C12399" w:rsidRDefault="009D2E7A" w:rsidP="00B65384">
      <w:pPr>
        <w:pStyle w:val="Cmsor3"/>
        <w:spacing w:before="240"/>
        <w:rPr>
          <w:u w:val="single"/>
        </w:rPr>
      </w:pPr>
      <w:bookmarkStart w:id="9" w:name="_Toc224543959"/>
      <w:bookmarkStart w:id="10" w:name="_Toc224545203"/>
      <w:bookmarkStart w:id="11" w:name="_Toc224545229"/>
      <w:bookmarkStart w:id="12" w:name="_Toc224546713"/>
      <w:r w:rsidRPr="00C12399">
        <w:rPr>
          <w:u w:val="single"/>
        </w:rPr>
        <w:t>Bachelor students</w:t>
      </w:r>
      <w:bookmarkEnd w:id="9"/>
      <w:bookmarkEnd w:id="10"/>
      <w:bookmarkEnd w:id="11"/>
      <w:bookmarkEnd w:id="12"/>
    </w:p>
    <w:p w14:paraId="33BA5F24" w14:textId="72A2A432" w:rsidR="009D2E7A" w:rsidRDefault="009D2E7A" w:rsidP="00B65384">
      <w:pPr>
        <w:pStyle w:val="Lead"/>
        <w:spacing w:before="360"/>
      </w:pPr>
      <w:r w:rsidRPr="00D22AFB">
        <w:t>Language</w:t>
      </w:r>
      <w:r w:rsidR="00B65384" w:rsidRPr="00D22AFB">
        <w:t xml:space="preserve"> re</w:t>
      </w:r>
      <w:r w:rsidR="00D22AFB">
        <w:t>qu</w:t>
      </w:r>
      <w:r w:rsidR="00B65384" w:rsidRPr="00D22AFB">
        <w:t>irements</w:t>
      </w:r>
    </w:p>
    <w:p w14:paraId="59329AC3" w14:textId="77777777" w:rsidR="00280196" w:rsidRPr="00280196" w:rsidRDefault="00280196" w:rsidP="00280196">
      <w:pPr>
        <w:pStyle w:val="BodyCopy"/>
      </w:pPr>
    </w:p>
    <w:tbl>
      <w:tblPr>
        <w:tblStyle w:val="Tblzatrcsos6tarka"/>
        <w:tblW w:w="10343" w:type="dxa"/>
        <w:tblLook w:val="0600" w:firstRow="0" w:lastRow="0" w:firstColumn="0" w:lastColumn="0" w:noHBand="1" w:noVBand="1"/>
      </w:tblPr>
      <w:tblGrid>
        <w:gridCol w:w="3295"/>
        <w:gridCol w:w="7048"/>
      </w:tblGrid>
      <w:tr w:rsidR="00B309C6" w:rsidRPr="009D2E7A" w14:paraId="66CFE529" w14:textId="77777777" w:rsidTr="00BD7DBE">
        <w:trPr>
          <w:trHeight w:val="384"/>
        </w:trPr>
        <w:tc>
          <w:tcPr>
            <w:tcW w:w="3295" w:type="dxa"/>
            <w:hideMark/>
          </w:tcPr>
          <w:p w14:paraId="58EB0ACD" w14:textId="77777777" w:rsidR="00B309C6" w:rsidRPr="009D2E7A" w:rsidRDefault="00B309C6" w:rsidP="00444A5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D22AFB">
              <w:rPr>
                <w:rFonts w:asciiTheme="minorHAnsi" w:hAnsiTheme="minorHAnsi"/>
                <w:b/>
                <w:bCs/>
              </w:rPr>
              <w:t>LANGUAGE</w:t>
            </w:r>
          </w:p>
        </w:tc>
        <w:tc>
          <w:tcPr>
            <w:tcW w:w="7048" w:type="dxa"/>
            <w:hideMark/>
          </w:tcPr>
          <w:p w14:paraId="40D5D818" w14:textId="45D6ACE4" w:rsidR="00B309C6" w:rsidRPr="009D2E7A" w:rsidRDefault="00B309C6" w:rsidP="00444A5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</w:t>
            </w:r>
            <w:r w:rsidR="0006466D">
              <w:rPr>
                <w:rFonts w:asciiTheme="minorHAnsi" w:hAnsiTheme="minorHAnsi"/>
                <w:b/>
                <w:bCs/>
              </w:rPr>
              <w:t>QUIREMENTS</w:t>
            </w:r>
          </w:p>
        </w:tc>
      </w:tr>
      <w:tr w:rsidR="00B309C6" w:rsidRPr="009D2E7A" w14:paraId="5B95C3E0" w14:textId="77777777" w:rsidTr="00BD7DBE">
        <w:trPr>
          <w:trHeight w:val="384"/>
        </w:trPr>
        <w:tc>
          <w:tcPr>
            <w:tcW w:w="3295" w:type="dxa"/>
            <w:hideMark/>
          </w:tcPr>
          <w:p w14:paraId="50974AEF" w14:textId="77777777" w:rsidR="00B309C6" w:rsidRPr="009D2E7A" w:rsidRDefault="00B309C6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English, German</w:t>
            </w:r>
          </w:p>
        </w:tc>
        <w:tc>
          <w:tcPr>
            <w:tcW w:w="7048" w:type="dxa"/>
            <w:hideMark/>
          </w:tcPr>
          <w:p w14:paraId="61E2F9CB" w14:textId="77777777" w:rsidR="00B309C6" w:rsidRPr="009D2E7A" w:rsidRDefault="00B309C6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at all levels free of charge</w:t>
            </w:r>
          </w:p>
        </w:tc>
      </w:tr>
      <w:tr w:rsidR="00B309C6" w:rsidRPr="009D2E7A" w14:paraId="074C4EEB" w14:textId="77777777" w:rsidTr="00BD7DBE">
        <w:trPr>
          <w:trHeight w:val="384"/>
        </w:trPr>
        <w:tc>
          <w:tcPr>
            <w:tcW w:w="3295" w:type="dxa"/>
            <w:hideMark/>
          </w:tcPr>
          <w:p w14:paraId="1B884E21" w14:textId="77777777" w:rsidR="00B309C6" w:rsidRPr="009D2E7A" w:rsidRDefault="00B309C6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Hungarian as foreign language</w:t>
            </w:r>
          </w:p>
        </w:tc>
        <w:tc>
          <w:tcPr>
            <w:tcW w:w="7048" w:type="dxa"/>
            <w:hideMark/>
          </w:tcPr>
          <w:p w14:paraId="0477E9AD" w14:textId="285F4098" w:rsidR="00B309C6" w:rsidRPr="009D2E7A" w:rsidRDefault="000A00D6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0A00D6">
              <w:rPr>
                <w:rFonts w:asciiTheme="minorHAnsi" w:hAnsiTheme="minorHAnsi"/>
              </w:rPr>
              <w:t>free of charge for SH and Diaspora scholarship holders</w:t>
            </w:r>
            <w:r w:rsidR="00B309C6" w:rsidRPr="009D2E7A">
              <w:rPr>
                <w:rFonts w:asciiTheme="minorHAnsi" w:hAnsiTheme="minorHAnsi"/>
              </w:rPr>
              <w:t>, from September 2027: free of charge for all international students</w:t>
            </w:r>
          </w:p>
        </w:tc>
      </w:tr>
      <w:tr w:rsidR="00B309C6" w:rsidRPr="009D2E7A" w14:paraId="31C8FBB1" w14:textId="77777777" w:rsidTr="00BD7DBE">
        <w:trPr>
          <w:trHeight w:val="979"/>
        </w:trPr>
        <w:tc>
          <w:tcPr>
            <w:tcW w:w="3295" w:type="dxa"/>
            <w:hideMark/>
          </w:tcPr>
          <w:p w14:paraId="157C4246" w14:textId="77777777" w:rsidR="00B309C6" w:rsidRPr="009D2E7A" w:rsidRDefault="00B309C6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French, Spanish, Italian, Portuguese, Russian, Chinese, Arabic</w:t>
            </w:r>
          </w:p>
        </w:tc>
        <w:tc>
          <w:tcPr>
            <w:tcW w:w="7048" w:type="dxa"/>
            <w:hideMark/>
          </w:tcPr>
          <w:p w14:paraId="3E64882D" w14:textId="6238F7AA" w:rsidR="00B309C6" w:rsidRPr="009D2E7A" w:rsidRDefault="00D15E68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 xml:space="preserve">general </w:t>
            </w:r>
            <w:r>
              <w:rPr>
                <w:rFonts w:asciiTheme="minorHAnsi" w:hAnsiTheme="minorHAnsi"/>
              </w:rPr>
              <w:t xml:space="preserve">language courses </w:t>
            </w:r>
            <w:r w:rsidR="00B309C6" w:rsidRPr="009D2E7A">
              <w:rPr>
                <w:rFonts w:asciiTheme="minorHAnsi" w:hAnsiTheme="minorHAnsi"/>
              </w:rPr>
              <w:t>at A1, A2 and B1 level pay fee of 50.000 Ft. (48 hours/semester); from level B2 upwards, general and professional language courses are free of charge</w:t>
            </w:r>
          </w:p>
        </w:tc>
      </w:tr>
    </w:tbl>
    <w:p w14:paraId="16175E89" w14:textId="1E904A75" w:rsidR="009D2E7A" w:rsidRPr="00D22AFB" w:rsidRDefault="009D2E7A" w:rsidP="009D2E7A"/>
    <w:p w14:paraId="39CA3CEE" w14:textId="312FA7CF" w:rsidR="009D2E7A" w:rsidRDefault="009D2E7A" w:rsidP="00444A5B">
      <w:pPr>
        <w:pStyle w:val="Lead"/>
      </w:pPr>
      <w:r w:rsidRPr="00D22AFB">
        <w:t>Other requirements</w:t>
      </w:r>
    </w:p>
    <w:tbl>
      <w:tblPr>
        <w:tblStyle w:val="Tblzatrcsos6tarka"/>
        <w:tblW w:w="10343" w:type="dxa"/>
        <w:tblLook w:val="0600" w:firstRow="0" w:lastRow="0" w:firstColumn="0" w:lastColumn="0" w:noHBand="1" w:noVBand="1"/>
      </w:tblPr>
      <w:tblGrid>
        <w:gridCol w:w="10343"/>
      </w:tblGrid>
      <w:tr w:rsidR="00B41FC6" w:rsidRPr="009D2E7A" w14:paraId="6E1D3746" w14:textId="77777777" w:rsidTr="00BD7DBE">
        <w:trPr>
          <w:trHeight w:val="300"/>
        </w:trPr>
        <w:tc>
          <w:tcPr>
            <w:tcW w:w="10343" w:type="dxa"/>
            <w:hideMark/>
          </w:tcPr>
          <w:p w14:paraId="4F4D936A" w14:textId="68DD4E5C" w:rsidR="00B41FC6" w:rsidRPr="009D2E7A" w:rsidRDefault="0010440E" w:rsidP="0010440E">
            <w:pPr>
              <w:spacing w:after="160" w:line="259" w:lineRule="auto"/>
              <w:jc w:val="center"/>
            </w:pPr>
            <w:r>
              <w:rPr>
                <w:rFonts w:asciiTheme="minorHAnsi" w:hAnsiTheme="minorHAnsi"/>
                <w:b/>
                <w:bCs/>
              </w:rPr>
              <w:t>OTHER REQUIREMENTS</w:t>
            </w:r>
          </w:p>
        </w:tc>
      </w:tr>
      <w:tr w:rsidR="00B41FC6" w:rsidRPr="009D2E7A" w14:paraId="7C02CA59" w14:textId="77777777" w:rsidTr="00BD7DBE">
        <w:trPr>
          <w:trHeight w:val="300"/>
        </w:trPr>
        <w:tc>
          <w:tcPr>
            <w:tcW w:w="10343" w:type="dxa"/>
            <w:hideMark/>
          </w:tcPr>
          <w:p w14:paraId="7F5F09AA" w14:textId="74A32B26" w:rsidR="00B41FC6" w:rsidRPr="009D2E7A" w:rsidRDefault="00B41FC6" w:rsidP="006032C3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Hungarian as foreign language is compulsory for SH and Diaspora scholarship holders in the first two semesters</w:t>
            </w:r>
          </w:p>
        </w:tc>
      </w:tr>
      <w:tr w:rsidR="00B41FC6" w:rsidRPr="009D2E7A" w14:paraId="37C60EFD" w14:textId="77777777" w:rsidTr="00BD7DBE">
        <w:trPr>
          <w:trHeight w:val="765"/>
        </w:trPr>
        <w:tc>
          <w:tcPr>
            <w:tcW w:w="10343" w:type="dxa"/>
            <w:hideMark/>
          </w:tcPr>
          <w:p w14:paraId="29FE5600" w14:textId="77777777" w:rsidR="0057340D" w:rsidRDefault="00B41FC6" w:rsidP="00B41FC6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 xml:space="preserve">No option for non SH and non Diaspora scholarship holder international students to </w:t>
            </w:r>
            <w:r w:rsidR="00A6239F">
              <w:rPr>
                <w:rFonts w:asciiTheme="minorHAnsi" w:hAnsiTheme="minorHAnsi"/>
              </w:rPr>
              <w:t xml:space="preserve">register for </w:t>
            </w:r>
            <w:r w:rsidRPr="009D2E7A">
              <w:rPr>
                <w:rFonts w:asciiTheme="minorHAnsi" w:hAnsiTheme="minorHAnsi"/>
              </w:rPr>
              <w:t>Hungarian as foreign language</w:t>
            </w:r>
          </w:p>
          <w:p w14:paraId="4359402A" w14:textId="0E1B0DAE" w:rsidR="00B41FC6" w:rsidRPr="009D2E7A" w:rsidRDefault="0057340D" w:rsidP="00B41FC6">
            <w:pPr>
              <w:spacing w:after="160" w:line="259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  <w:r w:rsidR="00B41FC6" w:rsidRPr="009D2E7A">
              <w:rPr>
                <w:rFonts w:asciiTheme="minorHAnsi" w:hAnsiTheme="minorHAnsi"/>
              </w:rPr>
              <w:t xml:space="preserve">rom September 2027 Hungarian as foreign language is </w:t>
            </w:r>
            <w:r w:rsidR="00B41FC6" w:rsidRPr="006F4FE0">
              <w:rPr>
                <w:rFonts w:asciiTheme="minorHAnsi" w:hAnsiTheme="minorHAnsi"/>
              </w:rPr>
              <w:t>compulsory</w:t>
            </w:r>
            <w:r w:rsidR="00B41FC6" w:rsidRPr="009D2E7A">
              <w:rPr>
                <w:rFonts w:asciiTheme="minorHAnsi" w:hAnsiTheme="minorHAnsi"/>
              </w:rPr>
              <w:t xml:space="preserve"> for all international students</w:t>
            </w:r>
          </w:p>
          <w:p w14:paraId="7C53D958" w14:textId="13549077" w:rsidR="00B41FC6" w:rsidRPr="009D2E7A" w:rsidRDefault="00B41FC6" w:rsidP="00B41FC6">
            <w:pPr>
              <w:spacing w:after="160" w:line="259" w:lineRule="auto"/>
              <w:rPr>
                <w:rFonts w:asciiTheme="minorHAnsi" w:hAnsiTheme="minorHAnsi"/>
              </w:rPr>
            </w:pPr>
          </w:p>
        </w:tc>
      </w:tr>
      <w:tr w:rsidR="006032C3" w:rsidRPr="009D2E7A" w14:paraId="00F393CF" w14:textId="77777777" w:rsidTr="00BD7DBE">
        <w:trPr>
          <w:trHeight w:val="300"/>
        </w:trPr>
        <w:tc>
          <w:tcPr>
            <w:tcW w:w="10343" w:type="dxa"/>
            <w:hideMark/>
          </w:tcPr>
          <w:p w14:paraId="780207D6" w14:textId="0112ACC7" w:rsidR="006032C3" w:rsidRPr="009D2E7A" w:rsidRDefault="006032C3" w:rsidP="00B41FC6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Language courses can be taken as an elective course in two semesters, for 3+3 credits</w:t>
            </w:r>
          </w:p>
        </w:tc>
      </w:tr>
      <w:tr w:rsidR="006032C3" w:rsidRPr="009D2E7A" w14:paraId="3CEA98FB" w14:textId="77777777" w:rsidTr="00BD7DBE">
        <w:trPr>
          <w:trHeight w:val="765"/>
        </w:trPr>
        <w:tc>
          <w:tcPr>
            <w:tcW w:w="10343" w:type="dxa"/>
            <w:hideMark/>
          </w:tcPr>
          <w:p w14:paraId="34FBDA18" w14:textId="18946F0E" w:rsidR="006032C3" w:rsidRPr="009D2E7A" w:rsidRDefault="006032C3" w:rsidP="00B41FC6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Completion of the criterion subject entitled "</w:t>
            </w:r>
            <w:r w:rsidR="00D57C8D" w:rsidRPr="00D57C8D">
              <w:rPr>
                <w:rFonts w:asciiTheme="minorHAnsi" w:hAnsiTheme="minorHAnsi"/>
              </w:rPr>
              <w:t> Competency test in a foreign language for specific purposes I</w:t>
            </w:r>
            <w:r w:rsidRPr="009D2E7A">
              <w:rPr>
                <w:rFonts w:asciiTheme="minorHAnsi" w:hAnsiTheme="minorHAnsi"/>
              </w:rPr>
              <w:t>" worth 0 credits, completed with a signature, without contact hours</w:t>
            </w:r>
            <w:r w:rsidR="00E355AC">
              <w:rPr>
                <w:rFonts w:asciiTheme="minorHAnsi" w:hAnsiTheme="minorHAnsi"/>
              </w:rPr>
              <w:t xml:space="preserve"> (if relevant)</w:t>
            </w:r>
          </w:p>
        </w:tc>
      </w:tr>
      <w:tr w:rsidR="006032C3" w:rsidRPr="009D2E7A" w14:paraId="7BD0C176" w14:textId="77777777" w:rsidTr="00BD7DBE">
        <w:trPr>
          <w:trHeight w:val="765"/>
        </w:trPr>
        <w:tc>
          <w:tcPr>
            <w:tcW w:w="10343" w:type="dxa"/>
          </w:tcPr>
          <w:p w14:paraId="1D41AE84" w14:textId="126DBA0C" w:rsidR="006032C3" w:rsidRPr="009D2E7A" w:rsidRDefault="006032C3" w:rsidP="00B41FC6">
            <w:pPr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Students who have completed the two-semester language course may only take additional language courses upon payment of a fee</w:t>
            </w:r>
            <w:r>
              <w:rPr>
                <w:rFonts w:asciiTheme="minorHAnsi" w:hAnsiTheme="minorHAnsi"/>
              </w:rPr>
              <w:t xml:space="preserve"> of</w:t>
            </w:r>
            <w:r w:rsidRPr="009D2E7A">
              <w:rPr>
                <w:rFonts w:asciiTheme="minorHAnsi" w:hAnsiTheme="minorHAnsi"/>
              </w:rPr>
              <w:t xml:space="preserve"> 50.000 HUF / semester (48 hours for semester  </w:t>
            </w:r>
          </w:p>
        </w:tc>
      </w:tr>
      <w:tr w:rsidR="006032C3" w:rsidRPr="009D2E7A" w14:paraId="107A3C96" w14:textId="77777777" w:rsidTr="007A5C4F">
        <w:trPr>
          <w:trHeight w:val="284"/>
        </w:trPr>
        <w:tc>
          <w:tcPr>
            <w:tcW w:w="10343" w:type="dxa"/>
          </w:tcPr>
          <w:p w14:paraId="1B5660E7" w14:textId="60C86969" w:rsidR="006032C3" w:rsidRDefault="006032C3" w:rsidP="00B41FC6">
            <w:pPr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International Business</w:t>
            </w:r>
            <w:r w:rsidR="00062FC1">
              <w:rPr>
                <w:rFonts w:asciiTheme="minorHAnsi" w:hAnsiTheme="minorHAnsi"/>
              </w:rPr>
              <w:t xml:space="preserve"> Economics</w:t>
            </w:r>
            <w:r w:rsidRPr="009D2E7A">
              <w:rPr>
                <w:rFonts w:asciiTheme="minorHAnsi" w:hAnsiTheme="minorHAnsi"/>
              </w:rPr>
              <w:t>: 2nd foreign language course is optional (elective)</w:t>
            </w:r>
          </w:p>
          <w:p w14:paraId="696CDD7F" w14:textId="5792028A" w:rsidR="001C0DFB" w:rsidRPr="009D2E7A" w:rsidRDefault="001C0DFB" w:rsidP="00B41FC6">
            <w:pPr>
              <w:rPr>
                <w:rFonts w:asciiTheme="minorHAnsi" w:hAnsiTheme="minorHAnsi"/>
              </w:rPr>
            </w:pPr>
          </w:p>
        </w:tc>
      </w:tr>
      <w:tr w:rsidR="006032C3" w:rsidRPr="009D2E7A" w14:paraId="3E1A99A6" w14:textId="77777777" w:rsidTr="007A5C4F">
        <w:trPr>
          <w:trHeight w:val="420"/>
        </w:trPr>
        <w:tc>
          <w:tcPr>
            <w:tcW w:w="10343" w:type="dxa"/>
          </w:tcPr>
          <w:p w14:paraId="590F6175" w14:textId="7896825C" w:rsidR="006032C3" w:rsidRPr="009D2E7A" w:rsidRDefault="006032C3" w:rsidP="00B41FC6">
            <w:pPr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Group</w:t>
            </w:r>
            <w:r w:rsidR="00D94269">
              <w:rPr>
                <w:rFonts w:asciiTheme="minorHAnsi" w:hAnsiTheme="minorHAnsi"/>
              </w:rPr>
              <w:t>s</w:t>
            </w:r>
            <w:r w:rsidRPr="009D2E7A">
              <w:rPr>
                <w:rFonts w:asciiTheme="minorHAnsi" w:hAnsiTheme="minorHAnsi"/>
              </w:rPr>
              <w:t xml:space="preserve"> sizes: 15-20</w:t>
            </w:r>
          </w:p>
        </w:tc>
      </w:tr>
    </w:tbl>
    <w:p w14:paraId="255BF0E9" w14:textId="77777777" w:rsidR="004C5F82" w:rsidRDefault="004C5F82" w:rsidP="004C5F82">
      <w:pPr>
        <w:pStyle w:val="BodyCopy"/>
      </w:pPr>
    </w:p>
    <w:p w14:paraId="56251F69" w14:textId="77777777" w:rsidR="004C5F82" w:rsidRPr="004C5F82" w:rsidRDefault="004C5F82" w:rsidP="004C5F82">
      <w:pPr>
        <w:pStyle w:val="BodyCopy"/>
      </w:pPr>
    </w:p>
    <w:p w14:paraId="0E0A66CC" w14:textId="77777777" w:rsidR="00EF5032" w:rsidRPr="00EF5032" w:rsidRDefault="00EF5032" w:rsidP="00EF5032">
      <w:pPr>
        <w:pStyle w:val="BodyCopy"/>
      </w:pPr>
    </w:p>
    <w:p w14:paraId="32F9CBF4" w14:textId="77777777" w:rsidR="009D2E7A" w:rsidRPr="00D22AFB" w:rsidRDefault="009D2E7A" w:rsidP="009D2E7A"/>
    <w:p w14:paraId="60DF208D" w14:textId="207184F2" w:rsidR="00B75D78" w:rsidRDefault="00B75D78">
      <w:r>
        <w:br w:type="page"/>
      </w:r>
    </w:p>
    <w:p w14:paraId="2CC9D75B" w14:textId="1120023A" w:rsidR="009D2E7A" w:rsidRPr="00C12399" w:rsidRDefault="009D2E7A" w:rsidP="00444A5B">
      <w:pPr>
        <w:pStyle w:val="Cmsor3"/>
        <w:rPr>
          <w:u w:val="single"/>
        </w:rPr>
      </w:pPr>
      <w:bookmarkStart w:id="13" w:name="_Toc224543960"/>
      <w:bookmarkStart w:id="14" w:name="_Toc224545204"/>
      <w:bookmarkStart w:id="15" w:name="_Toc224545230"/>
      <w:bookmarkStart w:id="16" w:name="_Toc224546714"/>
      <w:r w:rsidRPr="00C12399">
        <w:rPr>
          <w:u w:val="single"/>
        </w:rPr>
        <w:lastRenderedPageBreak/>
        <w:t>Master students</w:t>
      </w:r>
      <w:bookmarkEnd w:id="13"/>
      <w:bookmarkEnd w:id="14"/>
      <w:bookmarkEnd w:id="15"/>
      <w:bookmarkEnd w:id="16"/>
    </w:p>
    <w:p w14:paraId="30CDAD5C" w14:textId="33BCC13D" w:rsidR="009D2E7A" w:rsidRDefault="009D2E7A" w:rsidP="00B65384">
      <w:pPr>
        <w:pStyle w:val="Lead"/>
        <w:spacing w:before="360"/>
      </w:pPr>
      <w:r w:rsidRPr="00D22AFB">
        <w:t>Language</w:t>
      </w:r>
      <w:r w:rsidR="00B65384" w:rsidRPr="00D22AFB">
        <w:t xml:space="preserve"> requirements</w:t>
      </w:r>
    </w:p>
    <w:p w14:paraId="308C92B6" w14:textId="64355611" w:rsidR="009D2E7A" w:rsidRDefault="009D2E7A" w:rsidP="009D2E7A">
      <w:pPr>
        <w:rPr>
          <w:rFonts w:asciiTheme="minorHAnsi" w:hAnsiTheme="minorHAnsi"/>
        </w:rPr>
      </w:pPr>
      <w:r w:rsidRPr="00D22AFB">
        <w:rPr>
          <w:rFonts w:asciiTheme="minorHAnsi" w:hAnsiTheme="minorHAnsi"/>
        </w:rPr>
        <w:t xml:space="preserve">All students </w:t>
      </w:r>
      <w:r w:rsidRPr="00280196">
        <w:rPr>
          <w:rFonts w:asciiTheme="minorHAnsi" w:hAnsiTheme="minorHAnsi"/>
          <w:u w:val="single"/>
        </w:rPr>
        <w:t xml:space="preserve">except International </w:t>
      </w:r>
      <w:r w:rsidR="00FC2D43">
        <w:rPr>
          <w:rFonts w:asciiTheme="minorHAnsi" w:hAnsiTheme="minorHAnsi"/>
          <w:u w:val="single"/>
        </w:rPr>
        <w:t>Economy</w:t>
      </w:r>
      <w:r w:rsidRPr="00280196">
        <w:rPr>
          <w:rFonts w:asciiTheme="minorHAnsi" w:hAnsiTheme="minorHAnsi"/>
          <w:u w:val="single"/>
        </w:rPr>
        <w:t xml:space="preserve"> and </w:t>
      </w:r>
      <w:r w:rsidR="00FC2D43">
        <w:rPr>
          <w:rFonts w:asciiTheme="minorHAnsi" w:hAnsiTheme="minorHAnsi"/>
          <w:u w:val="single"/>
        </w:rPr>
        <w:t>Business</w:t>
      </w:r>
      <w:r w:rsidRPr="00280196">
        <w:rPr>
          <w:rFonts w:asciiTheme="minorHAnsi" w:hAnsiTheme="minorHAnsi"/>
          <w:u w:val="single"/>
        </w:rPr>
        <w:t xml:space="preserve"> and International Relations</w:t>
      </w:r>
    </w:p>
    <w:tbl>
      <w:tblPr>
        <w:tblStyle w:val="Tblzatrcsos6tarka"/>
        <w:tblW w:w="10343" w:type="dxa"/>
        <w:tblLook w:val="0600" w:firstRow="0" w:lastRow="0" w:firstColumn="0" w:lastColumn="0" w:noHBand="1" w:noVBand="1"/>
      </w:tblPr>
      <w:tblGrid>
        <w:gridCol w:w="3402"/>
        <w:gridCol w:w="6941"/>
      </w:tblGrid>
      <w:tr w:rsidR="006A7C5B" w:rsidRPr="009D2E7A" w14:paraId="0601EF2A" w14:textId="77777777" w:rsidTr="00BD7DBE">
        <w:trPr>
          <w:trHeight w:val="300"/>
        </w:trPr>
        <w:tc>
          <w:tcPr>
            <w:tcW w:w="3402" w:type="dxa"/>
            <w:hideMark/>
          </w:tcPr>
          <w:p w14:paraId="6A7EC455" w14:textId="77777777" w:rsidR="006A7C5B" w:rsidRPr="009D2E7A" w:rsidRDefault="006A7C5B" w:rsidP="00444A5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D22AFB">
              <w:rPr>
                <w:rFonts w:asciiTheme="minorHAnsi" w:hAnsiTheme="minorHAnsi"/>
                <w:b/>
                <w:bCs/>
              </w:rPr>
              <w:t>LANGUAGE</w:t>
            </w:r>
          </w:p>
        </w:tc>
        <w:tc>
          <w:tcPr>
            <w:tcW w:w="6941" w:type="dxa"/>
            <w:hideMark/>
          </w:tcPr>
          <w:p w14:paraId="31D9A7AA" w14:textId="71057963" w:rsidR="006A7C5B" w:rsidRPr="009D2E7A" w:rsidRDefault="006A7C5B" w:rsidP="00444A5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REQUIREMENTS</w:t>
            </w:r>
          </w:p>
        </w:tc>
      </w:tr>
      <w:tr w:rsidR="006A7C5B" w:rsidRPr="009D2E7A" w14:paraId="77976A98" w14:textId="77777777" w:rsidTr="0048642D">
        <w:trPr>
          <w:trHeight w:val="819"/>
        </w:trPr>
        <w:tc>
          <w:tcPr>
            <w:tcW w:w="3402" w:type="dxa"/>
            <w:hideMark/>
          </w:tcPr>
          <w:p w14:paraId="1340DFE6" w14:textId="3B836471" w:rsidR="006A7C5B" w:rsidRPr="009D2E7A" w:rsidRDefault="006A7C5B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English, German</w:t>
            </w:r>
            <w:r w:rsidR="0048642D">
              <w:rPr>
                <w:rFonts w:asciiTheme="minorHAnsi" w:hAnsiTheme="minorHAnsi"/>
              </w:rPr>
              <w:t xml:space="preserve">, </w:t>
            </w:r>
            <w:r w:rsidR="0048642D" w:rsidRPr="009D2E7A">
              <w:rPr>
                <w:rFonts w:asciiTheme="minorHAnsi" w:hAnsiTheme="minorHAnsi"/>
              </w:rPr>
              <w:t>French, Spanish, Italian, Portuguese, Russian, Chinese, Arabic</w:t>
            </w:r>
          </w:p>
        </w:tc>
        <w:tc>
          <w:tcPr>
            <w:tcW w:w="6941" w:type="dxa"/>
            <w:hideMark/>
          </w:tcPr>
          <w:p w14:paraId="5FD132D1" w14:textId="77777777" w:rsidR="006A7C5B" w:rsidRPr="009D2E7A" w:rsidRDefault="006A7C5B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at all levels pay fee of 50.000 HUF (48 hours/semester)</w:t>
            </w:r>
          </w:p>
        </w:tc>
      </w:tr>
      <w:tr w:rsidR="006A7C5B" w:rsidRPr="009D2E7A" w14:paraId="538D104B" w14:textId="77777777" w:rsidTr="00BD7DBE">
        <w:trPr>
          <w:trHeight w:val="358"/>
        </w:trPr>
        <w:tc>
          <w:tcPr>
            <w:tcW w:w="3402" w:type="dxa"/>
            <w:hideMark/>
          </w:tcPr>
          <w:p w14:paraId="06E12DED" w14:textId="77777777" w:rsidR="006A7C5B" w:rsidRPr="009D2E7A" w:rsidRDefault="006A7C5B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Hungarian as foreign language</w:t>
            </w:r>
          </w:p>
        </w:tc>
        <w:tc>
          <w:tcPr>
            <w:tcW w:w="6941" w:type="dxa"/>
            <w:hideMark/>
          </w:tcPr>
          <w:p w14:paraId="5C8E20CC" w14:textId="182D8870" w:rsidR="006A7C5B" w:rsidRPr="009D2E7A" w:rsidRDefault="006A7C5B" w:rsidP="004D6D40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free of charge for SH and Diaspora scholarship holders, from September 2027 free of charge for all international students</w:t>
            </w:r>
          </w:p>
        </w:tc>
      </w:tr>
    </w:tbl>
    <w:p w14:paraId="5FDCDB43" w14:textId="61A3895D" w:rsidR="00004C31" w:rsidRDefault="00004C31" w:rsidP="009D2E7A"/>
    <w:p w14:paraId="17A3ACD5" w14:textId="25D7FA7E" w:rsidR="009D2E7A" w:rsidRPr="00280196" w:rsidRDefault="009D2E7A" w:rsidP="009D2E7A">
      <w:pPr>
        <w:rPr>
          <w:u w:val="single"/>
        </w:rPr>
      </w:pPr>
      <w:r w:rsidRPr="00280196">
        <w:rPr>
          <w:u w:val="single"/>
        </w:rPr>
        <w:t xml:space="preserve">Students of International </w:t>
      </w:r>
      <w:r w:rsidR="00FC2D43">
        <w:rPr>
          <w:u w:val="single"/>
        </w:rPr>
        <w:t xml:space="preserve">Economy and </w:t>
      </w:r>
      <w:r w:rsidRPr="00280196">
        <w:rPr>
          <w:u w:val="single"/>
        </w:rPr>
        <w:t>Business and International Relations</w:t>
      </w:r>
    </w:p>
    <w:tbl>
      <w:tblPr>
        <w:tblStyle w:val="Tblzatrcsos6tarka"/>
        <w:tblW w:w="10343" w:type="dxa"/>
        <w:tblLook w:val="0600" w:firstRow="0" w:lastRow="0" w:firstColumn="0" w:lastColumn="0" w:noHBand="1" w:noVBand="1"/>
      </w:tblPr>
      <w:tblGrid>
        <w:gridCol w:w="3402"/>
        <w:gridCol w:w="6941"/>
      </w:tblGrid>
      <w:tr w:rsidR="006A7C5B" w:rsidRPr="009D2E7A" w14:paraId="32AA1B43" w14:textId="77777777" w:rsidTr="00BD7DBE">
        <w:trPr>
          <w:trHeight w:val="300"/>
        </w:trPr>
        <w:tc>
          <w:tcPr>
            <w:tcW w:w="3402" w:type="dxa"/>
            <w:hideMark/>
          </w:tcPr>
          <w:p w14:paraId="1D6EE2AF" w14:textId="77777777" w:rsidR="006A7C5B" w:rsidRPr="009D2E7A" w:rsidRDefault="006A7C5B" w:rsidP="009D2E7A">
            <w:pPr>
              <w:spacing w:after="160" w:line="259" w:lineRule="auto"/>
            </w:pPr>
            <w:r w:rsidRPr="00D22AFB">
              <w:rPr>
                <w:b/>
                <w:bCs/>
              </w:rPr>
              <w:t>LANGUAGE</w:t>
            </w:r>
          </w:p>
        </w:tc>
        <w:tc>
          <w:tcPr>
            <w:tcW w:w="6941" w:type="dxa"/>
            <w:hideMark/>
          </w:tcPr>
          <w:p w14:paraId="581EDA50" w14:textId="6A0E9BC5" w:rsidR="006A7C5B" w:rsidRPr="009D2E7A" w:rsidRDefault="006A7C5B" w:rsidP="009D2E7A">
            <w:pPr>
              <w:spacing w:after="160" w:line="259" w:lineRule="auto"/>
            </w:pPr>
          </w:p>
        </w:tc>
      </w:tr>
      <w:tr w:rsidR="006A7C5B" w:rsidRPr="009D2E7A" w14:paraId="7708A1B0" w14:textId="77777777" w:rsidTr="00BD7DBE">
        <w:trPr>
          <w:trHeight w:val="300"/>
        </w:trPr>
        <w:tc>
          <w:tcPr>
            <w:tcW w:w="3402" w:type="dxa"/>
            <w:hideMark/>
          </w:tcPr>
          <w:p w14:paraId="42E497E8" w14:textId="77777777" w:rsidR="006A7C5B" w:rsidRPr="009D2E7A" w:rsidRDefault="006A7C5B" w:rsidP="009D2E7A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English</w:t>
            </w:r>
          </w:p>
        </w:tc>
        <w:tc>
          <w:tcPr>
            <w:tcW w:w="6941" w:type="dxa"/>
            <w:hideMark/>
          </w:tcPr>
          <w:p w14:paraId="7CE1A1C9" w14:textId="69B18A63" w:rsidR="006A7C5B" w:rsidRPr="009D2E7A" w:rsidRDefault="006A7C5B" w:rsidP="009D2E7A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at all levels pay fee of of 50.000 HUF</w:t>
            </w:r>
            <w:r w:rsidR="00A51A46">
              <w:rPr>
                <w:rFonts w:asciiTheme="minorHAnsi" w:hAnsiTheme="minorHAnsi"/>
              </w:rPr>
              <w:t xml:space="preserve"> </w:t>
            </w:r>
            <w:r w:rsidRPr="009D2E7A">
              <w:rPr>
                <w:rFonts w:asciiTheme="minorHAnsi" w:hAnsiTheme="minorHAnsi"/>
              </w:rPr>
              <w:t>(48 hours/semester)</w:t>
            </w:r>
          </w:p>
        </w:tc>
      </w:tr>
      <w:tr w:rsidR="006A7C5B" w:rsidRPr="009D2E7A" w14:paraId="12FA9C10" w14:textId="77777777" w:rsidTr="00BD7DBE">
        <w:trPr>
          <w:trHeight w:val="765"/>
        </w:trPr>
        <w:tc>
          <w:tcPr>
            <w:tcW w:w="3402" w:type="dxa"/>
            <w:hideMark/>
          </w:tcPr>
          <w:p w14:paraId="212FDEF1" w14:textId="0274A3B8" w:rsidR="006A7C5B" w:rsidRPr="009D2E7A" w:rsidRDefault="006A7C5B" w:rsidP="009D2E7A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German</w:t>
            </w:r>
            <w:r w:rsidR="0048642D">
              <w:rPr>
                <w:rFonts w:asciiTheme="minorHAnsi" w:hAnsiTheme="minorHAnsi"/>
              </w:rPr>
              <w:t xml:space="preserve">, </w:t>
            </w:r>
            <w:r w:rsidR="0048642D" w:rsidRPr="009D2E7A">
              <w:rPr>
                <w:rFonts w:asciiTheme="minorHAnsi" w:hAnsiTheme="minorHAnsi"/>
              </w:rPr>
              <w:t>French, Spanish, Italian, Portuguese, Russian, Chinese, Arabic</w:t>
            </w:r>
          </w:p>
        </w:tc>
        <w:tc>
          <w:tcPr>
            <w:tcW w:w="6941" w:type="dxa"/>
            <w:hideMark/>
          </w:tcPr>
          <w:p w14:paraId="43258F63" w14:textId="15581347" w:rsidR="006A7C5B" w:rsidRPr="009D2E7A" w:rsidRDefault="00D15E68" w:rsidP="009D2E7A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 xml:space="preserve">general </w:t>
            </w:r>
            <w:r>
              <w:rPr>
                <w:rFonts w:asciiTheme="minorHAnsi" w:hAnsiTheme="minorHAnsi"/>
              </w:rPr>
              <w:t xml:space="preserve">language courses </w:t>
            </w:r>
            <w:r w:rsidR="006A7C5B" w:rsidRPr="009D2E7A">
              <w:rPr>
                <w:rFonts w:asciiTheme="minorHAnsi" w:hAnsiTheme="minorHAnsi"/>
              </w:rPr>
              <w:t>at A1, A2 and B1 level pay fee of 50.000 HUF (48 hours/semester); from level B2 upwards, general and professional language courses are free of charge</w:t>
            </w:r>
          </w:p>
        </w:tc>
      </w:tr>
      <w:tr w:rsidR="006A7C5B" w:rsidRPr="009D2E7A" w14:paraId="32A863D2" w14:textId="77777777" w:rsidTr="00BD7DBE">
        <w:trPr>
          <w:trHeight w:val="300"/>
        </w:trPr>
        <w:tc>
          <w:tcPr>
            <w:tcW w:w="3402" w:type="dxa"/>
            <w:hideMark/>
          </w:tcPr>
          <w:p w14:paraId="3341D626" w14:textId="77777777" w:rsidR="006A7C5B" w:rsidRPr="009D2E7A" w:rsidRDefault="006A7C5B" w:rsidP="009D2E7A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Hungarian as foreign language</w:t>
            </w:r>
          </w:p>
        </w:tc>
        <w:tc>
          <w:tcPr>
            <w:tcW w:w="6941" w:type="dxa"/>
            <w:hideMark/>
          </w:tcPr>
          <w:p w14:paraId="33392760" w14:textId="64DD6807" w:rsidR="006A7C5B" w:rsidRPr="009D2E7A" w:rsidRDefault="006A7C5B" w:rsidP="009D2E7A">
            <w:pPr>
              <w:spacing w:after="160" w:line="259" w:lineRule="auto"/>
              <w:rPr>
                <w:rFonts w:asciiTheme="minorHAnsi" w:hAnsiTheme="minorHAnsi"/>
              </w:rPr>
            </w:pPr>
            <w:r w:rsidRPr="009D2E7A">
              <w:rPr>
                <w:rFonts w:asciiTheme="minorHAnsi" w:hAnsiTheme="minorHAnsi"/>
              </w:rPr>
              <w:t>free of charge for SH and Diaspora scholarship holders, from September 2027 free of charge for all international students</w:t>
            </w:r>
          </w:p>
        </w:tc>
      </w:tr>
    </w:tbl>
    <w:p w14:paraId="400C5D34" w14:textId="77777777" w:rsidR="009D2E7A" w:rsidRPr="00D22AFB" w:rsidRDefault="009D2E7A" w:rsidP="009D2E7A"/>
    <w:p w14:paraId="3AE1621F" w14:textId="602C23C3" w:rsidR="009D2E7A" w:rsidRDefault="009D2E7A" w:rsidP="00444A5B">
      <w:pPr>
        <w:pStyle w:val="Lead"/>
      </w:pPr>
      <w:r w:rsidRPr="00D22AFB">
        <w:t>Other requirements</w:t>
      </w:r>
    </w:p>
    <w:tbl>
      <w:tblPr>
        <w:tblStyle w:val="Tblzatrcsos6tarka"/>
        <w:tblW w:w="10204" w:type="dxa"/>
        <w:tblLook w:val="0600" w:firstRow="0" w:lastRow="0" w:firstColumn="0" w:lastColumn="0" w:noHBand="1" w:noVBand="1"/>
      </w:tblPr>
      <w:tblGrid>
        <w:gridCol w:w="10204"/>
      </w:tblGrid>
      <w:tr w:rsidR="00F17A04" w:rsidRPr="009D2E7A" w14:paraId="57A29E04" w14:textId="77777777" w:rsidTr="00742B3C">
        <w:trPr>
          <w:trHeight w:val="434"/>
        </w:trPr>
        <w:tc>
          <w:tcPr>
            <w:tcW w:w="10204" w:type="dxa"/>
            <w:hideMark/>
          </w:tcPr>
          <w:p w14:paraId="27E00167" w14:textId="066D0258" w:rsidR="00F17A04" w:rsidRPr="009D2E7A" w:rsidRDefault="00F17A04" w:rsidP="00444A5B">
            <w:pPr>
              <w:spacing w:after="160" w:line="259" w:lineRule="auto"/>
              <w:jc w:val="center"/>
            </w:pPr>
            <w:r>
              <w:rPr>
                <w:rFonts w:asciiTheme="minorHAnsi" w:hAnsiTheme="minorHAnsi"/>
                <w:b/>
                <w:bCs/>
              </w:rPr>
              <w:t>OTHER REQUIREMENTS</w:t>
            </w:r>
          </w:p>
        </w:tc>
      </w:tr>
      <w:tr w:rsidR="00C12399" w:rsidRPr="009D2E7A" w14:paraId="53D99496" w14:textId="77777777" w:rsidTr="00191BF3">
        <w:trPr>
          <w:trHeight w:val="444"/>
        </w:trPr>
        <w:tc>
          <w:tcPr>
            <w:tcW w:w="10204" w:type="dxa"/>
            <w:hideMark/>
          </w:tcPr>
          <w:p w14:paraId="2C4450B9" w14:textId="3D0AA3C9" w:rsidR="00C12399" w:rsidRPr="009D2E7A" w:rsidRDefault="00C12399" w:rsidP="004D6D40">
            <w:pPr>
              <w:spacing w:after="160" w:line="259" w:lineRule="auto"/>
            </w:pPr>
            <w:r w:rsidRPr="009D2E7A">
              <w:t>Hungarian as foreign language is compulsory for SH and Diaspora scholarship holders in the first two semesters</w:t>
            </w:r>
          </w:p>
        </w:tc>
      </w:tr>
      <w:tr w:rsidR="00C12399" w:rsidRPr="009D2E7A" w14:paraId="772A53B3" w14:textId="77777777" w:rsidTr="002965FD">
        <w:trPr>
          <w:trHeight w:val="444"/>
        </w:trPr>
        <w:tc>
          <w:tcPr>
            <w:tcW w:w="10204" w:type="dxa"/>
            <w:hideMark/>
          </w:tcPr>
          <w:p w14:paraId="17F39867" w14:textId="381A34D6" w:rsidR="00C12399" w:rsidRPr="009D2E7A" w:rsidRDefault="00C12399" w:rsidP="004D6D40">
            <w:pPr>
              <w:spacing w:after="160" w:line="259" w:lineRule="auto"/>
            </w:pPr>
            <w:r w:rsidRPr="009D2E7A">
              <w:t>Hungarian as foreign language is optional for non SH and Diaspora scholarship holder international students</w:t>
            </w:r>
          </w:p>
        </w:tc>
      </w:tr>
      <w:tr w:rsidR="00F17A04" w:rsidRPr="009D2E7A" w14:paraId="2B2A965A" w14:textId="77777777" w:rsidTr="005B1743">
        <w:trPr>
          <w:trHeight w:val="444"/>
        </w:trPr>
        <w:tc>
          <w:tcPr>
            <w:tcW w:w="10204" w:type="dxa"/>
            <w:hideMark/>
          </w:tcPr>
          <w:p w14:paraId="1AA44653" w14:textId="2BB23265" w:rsidR="00F17A04" w:rsidRPr="009D2E7A" w:rsidRDefault="00F17A04" w:rsidP="004D6D40">
            <w:pPr>
              <w:spacing w:after="160" w:line="259" w:lineRule="auto"/>
            </w:pPr>
            <w:r w:rsidRPr="009D2E7A">
              <w:t>During their studies, students of all master programmes</w:t>
            </w:r>
            <w:r>
              <w:t xml:space="preserve"> (</w:t>
            </w:r>
            <w:r w:rsidRPr="009D2E7A">
              <w:t xml:space="preserve">exept International </w:t>
            </w:r>
            <w:r w:rsidR="00FC2D43">
              <w:t xml:space="preserve">Economy and </w:t>
            </w:r>
            <w:r w:rsidRPr="009D2E7A">
              <w:t>Business, and International Relations master programmes</w:t>
            </w:r>
            <w:r>
              <w:t>)</w:t>
            </w:r>
            <w:r w:rsidRPr="009D2E7A">
              <w:t xml:space="preserve"> can learn a language in the form of paid subjects within the framework of elective subjects</w:t>
            </w:r>
          </w:p>
        </w:tc>
      </w:tr>
      <w:tr w:rsidR="00F17A04" w:rsidRPr="009D2E7A" w14:paraId="53429885" w14:textId="77777777" w:rsidTr="00445247">
        <w:trPr>
          <w:trHeight w:val="421"/>
        </w:trPr>
        <w:tc>
          <w:tcPr>
            <w:tcW w:w="10204" w:type="dxa"/>
            <w:hideMark/>
          </w:tcPr>
          <w:p w14:paraId="1737D066" w14:textId="350E231F" w:rsidR="00F17A04" w:rsidRPr="009D2E7A" w:rsidRDefault="00F17A04" w:rsidP="004D6D40">
            <w:pPr>
              <w:spacing w:after="160" w:line="259" w:lineRule="auto"/>
            </w:pPr>
            <w:r w:rsidRPr="009D2E7A">
              <w:t>Group</w:t>
            </w:r>
            <w:r w:rsidR="00F45A70">
              <w:t>s</w:t>
            </w:r>
            <w:r w:rsidRPr="009D2E7A">
              <w:t xml:space="preserve"> sizes: 15-20</w:t>
            </w:r>
          </w:p>
        </w:tc>
      </w:tr>
    </w:tbl>
    <w:p w14:paraId="6FF86E98" w14:textId="77777777" w:rsidR="009D2E7A" w:rsidRPr="00D22AFB" w:rsidRDefault="009D2E7A" w:rsidP="009D2E7A"/>
    <w:p w14:paraId="255002B5" w14:textId="295A9AFA" w:rsidR="00D34BFC" w:rsidRPr="005137E2" w:rsidRDefault="00D34BFC" w:rsidP="00B10C82">
      <w:pPr>
        <w:rPr>
          <w:lang w:val="hu-HU"/>
        </w:rPr>
      </w:pPr>
    </w:p>
    <w:sectPr w:rsidR="00D34BFC" w:rsidRPr="005137E2" w:rsidSect="004F1F51">
      <w:headerReference w:type="default" r:id="rId14"/>
      <w:footerReference w:type="default" r:id="rId15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D902" w14:textId="77777777" w:rsidR="00A6605D" w:rsidRPr="00D22AFB" w:rsidRDefault="00A6605D" w:rsidP="00ED6A0A">
      <w:pPr>
        <w:spacing w:after="0" w:line="240" w:lineRule="auto"/>
      </w:pPr>
      <w:r w:rsidRPr="00D22AFB">
        <w:separator/>
      </w:r>
    </w:p>
  </w:endnote>
  <w:endnote w:type="continuationSeparator" w:id="0">
    <w:p w14:paraId="69B65BFE" w14:textId="77777777" w:rsidR="00A6605D" w:rsidRPr="00D22AFB" w:rsidRDefault="00A6605D" w:rsidP="00ED6A0A">
      <w:pPr>
        <w:spacing w:after="0" w:line="240" w:lineRule="auto"/>
      </w:pPr>
      <w:r w:rsidRPr="00D22A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1203" w14:textId="77777777" w:rsidR="00953727" w:rsidRPr="00D22AFB" w:rsidRDefault="005A1D1C" w:rsidP="00953727">
    <w:pPr>
      <w:pStyle w:val="llb"/>
      <w:jc w:val="center"/>
    </w:pPr>
    <w:r w:rsidRPr="00D22AFB">
      <w:fldChar w:fldCharType="begin"/>
    </w:r>
    <w:r w:rsidR="00953727" w:rsidRPr="00D22AFB">
      <w:instrText>PAGE   \* MERGEFORMAT</w:instrText>
    </w:r>
    <w:r w:rsidRPr="00D22AFB">
      <w:fldChar w:fldCharType="separate"/>
    </w:r>
    <w:r w:rsidR="004861E9" w:rsidRPr="00D22AFB">
      <w:t>1</w:t>
    </w:r>
    <w:r w:rsidRPr="00D22AF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1492" w14:textId="1308CECB" w:rsidR="00D34BFC" w:rsidRPr="00D22AFB" w:rsidRDefault="00D34BFC" w:rsidP="0095372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A2AB" w14:textId="77777777" w:rsidR="00A6605D" w:rsidRPr="00D22AFB" w:rsidRDefault="00A6605D" w:rsidP="00ED6A0A">
      <w:pPr>
        <w:spacing w:after="0" w:line="240" w:lineRule="auto"/>
      </w:pPr>
      <w:r w:rsidRPr="00D22AFB">
        <w:separator/>
      </w:r>
    </w:p>
  </w:footnote>
  <w:footnote w:type="continuationSeparator" w:id="0">
    <w:p w14:paraId="70C03759" w14:textId="77777777" w:rsidR="00A6605D" w:rsidRPr="00D22AFB" w:rsidRDefault="00A6605D" w:rsidP="00ED6A0A">
      <w:pPr>
        <w:spacing w:after="0" w:line="240" w:lineRule="auto"/>
      </w:pPr>
      <w:r w:rsidRPr="00D22A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93BD" w14:textId="77777777" w:rsidR="004861E9" w:rsidRPr="00D22AFB" w:rsidRDefault="004F1F51" w:rsidP="00953727">
    <w:pPr>
      <w:pStyle w:val="lfej"/>
      <w:jc w:val="right"/>
      <w:rPr>
        <w:lang w:eastAsia="hu-HU"/>
      </w:rPr>
    </w:pPr>
    <w:r w:rsidRPr="00D22AFB">
      <w:rPr>
        <w:lang w:eastAsia="hu-HU"/>
      </w:rPr>
      <w:ptab w:relativeTo="indent" w:alignment="right" w:leader="none"/>
    </w:r>
  </w:p>
  <w:p w14:paraId="1C20717C" w14:textId="77777777" w:rsidR="00953727" w:rsidRPr="00D22AFB" w:rsidRDefault="004861E9" w:rsidP="00953727">
    <w:pPr>
      <w:pStyle w:val="lfej"/>
      <w:jc w:val="right"/>
    </w:pPr>
    <w:r w:rsidRPr="00D22AFB">
      <w:rPr>
        <w:noProof/>
        <w:lang w:eastAsia="hu-HU"/>
      </w:rPr>
      <w:drawing>
        <wp:inline distT="0" distB="0" distL="0" distR="0" wp14:anchorId="5F984993" wp14:editId="704B8064">
          <wp:extent cx="1172482" cy="450221"/>
          <wp:effectExtent l="19050" t="0" r="8618" b="0"/>
          <wp:docPr id="195000021" name="Kép 0" descr="corvinus_University_logo_blackC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vinus_University_logo_blackCU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7096" cy="45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5778" w14:textId="77777777" w:rsidR="00D34BFC" w:rsidRPr="00D22AFB" w:rsidRDefault="00D34BFC" w:rsidP="00953727">
    <w:pPr>
      <w:pStyle w:val="lfej"/>
      <w:jc w:val="right"/>
      <w:rPr>
        <w:lang w:eastAsia="hu-HU"/>
      </w:rPr>
    </w:pPr>
    <w:r w:rsidRPr="00D22AFB">
      <w:rPr>
        <w:lang w:eastAsia="hu-HU"/>
      </w:rPr>
      <w:ptab w:relativeTo="indent" w:alignment="right" w:leader="none"/>
    </w:r>
  </w:p>
  <w:p w14:paraId="78E28329" w14:textId="77777777" w:rsidR="00D34BFC" w:rsidRPr="00D22AFB" w:rsidRDefault="00D34BFC" w:rsidP="00953727">
    <w:pPr>
      <w:pStyle w:val="lfej"/>
      <w:jc w:val="right"/>
    </w:pPr>
    <w:r w:rsidRPr="00D22AFB">
      <w:rPr>
        <w:noProof/>
        <w:lang w:eastAsia="hu-HU"/>
      </w:rPr>
      <w:drawing>
        <wp:inline distT="0" distB="0" distL="0" distR="0" wp14:anchorId="2B352FB2" wp14:editId="32737876">
          <wp:extent cx="1172482" cy="450221"/>
          <wp:effectExtent l="19050" t="0" r="8618" b="0"/>
          <wp:docPr id="1114709968" name="Kép 0" descr="corvinus_University_logo_blackC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vinus_University_logo_blackCU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7096" cy="45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4733"/>
    <w:multiLevelType w:val="multilevel"/>
    <w:tmpl w:val="7414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1D8C"/>
    <w:multiLevelType w:val="hybridMultilevel"/>
    <w:tmpl w:val="631809FA"/>
    <w:lvl w:ilvl="0" w:tplc="B4440CA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360DAE"/>
    <w:multiLevelType w:val="hybridMultilevel"/>
    <w:tmpl w:val="775453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90B17"/>
    <w:multiLevelType w:val="hybridMultilevel"/>
    <w:tmpl w:val="5EAA14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067F1"/>
    <w:multiLevelType w:val="hybridMultilevel"/>
    <w:tmpl w:val="0F7C7896"/>
    <w:lvl w:ilvl="0" w:tplc="B4440C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26CD3"/>
    <w:multiLevelType w:val="hybridMultilevel"/>
    <w:tmpl w:val="3DF440E2"/>
    <w:lvl w:ilvl="0" w:tplc="B4440CA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3704B"/>
    <w:multiLevelType w:val="hybridMultilevel"/>
    <w:tmpl w:val="73B67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B4FEA"/>
    <w:multiLevelType w:val="hybridMultilevel"/>
    <w:tmpl w:val="E46CC5C6"/>
    <w:lvl w:ilvl="0" w:tplc="B4440C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342E6"/>
    <w:multiLevelType w:val="hybridMultilevel"/>
    <w:tmpl w:val="47145BC2"/>
    <w:lvl w:ilvl="0" w:tplc="B4440CA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A08BB"/>
    <w:multiLevelType w:val="hybridMultilevel"/>
    <w:tmpl w:val="1826E16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E3EF5"/>
    <w:multiLevelType w:val="hybridMultilevel"/>
    <w:tmpl w:val="FA58BFFA"/>
    <w:lvl w:ilvl="0" w:tplc="B4440CA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50329"/>
    <w:multiLevelType w:val="hybridMultilevel"/>
    <w:tmpl w:val="E9D6536C"/>
    <w:lvl w:ilvl="0" w:tplc="B4440CA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343909">
    <w:abstractNumId w:val="4"/>
  </w:num>
  <w:num w:numId="2" w16cid:durableId="1496215424">
    <w:abstractNumId w:val="17"/>
  </w:num>
  <w:num w:numId="3" w16cid:durableId="1337731780">
    <w:abstractNumId w:val="9"/>
  </w:num>
  <w:num w:numId="4" w16cid:durableId="1076779267">
    <w:abstractNumId w:val="8"/>
  </w:num>
  <w:num w:numId="5" w16cid:durableId="1410690095">
    <w:abstractNumId w:val="0"/>
  </w:num>
  <w:num w:numId="6" w16cid:durableId="364646440">
    <w:abstractNumId w:val="13"/>
  </w:num>
  <w:num w:numId="7" w16cid:durableId="860705679">
    <w:abstractNumId w:val="15"/>
  </w:num>
  <w:num w:numId="8" w16cid:durableId="461384517">
    <w:abstractNumId w:val="5"/>
  </w:num>
  <w:num w:numId="9" w16cid:durableId="1601989185">
    <w:abstractNumId w:val="1"/>
  </w:num>
  <w:num w:numId="10" w16cid:durableId="1024941461">
    <w:abstractNumId w:val="10"/>
  </w:num>
  <w:num w:numId="11" w16cid:durableId="1326087765">
    <w:abstractNumId w:val="6"/>
  </w:num>
  <w:num w:numId="12" w16cid:durableId="441389079">
    <w:abstractNumId w:val="16"/>
  </w:num>
  <w:num w:numId="13" w16cid:durableId="414547902">
    <w:abstractNumId w:val="11"/>
  </w:num>
  <w:num w:numId="14" w16cid:durableId="1954941840">
    <w:abstractNumId w:val="3"/>
  </w:num>
  <w:num w:numId="15" w16cid:durableId="504054931">
    <w:abstractNumId w:val="18"/>
  </w:num>
  <w:num w:numId="16" w16cid:durableId="1406684107">
    <w:abstractNumId w:val="14"/>
  </w:num>
  <w:num w:numId="17" w16cid:durableId="1277516209">
    <w:abstractNumId w:val="2"/>
  </w:num>
  <w:num w:numId="18" w16cid:durableId="600989954">
    <w:abstractNumId w:val="12"/>
  </w:num>
  <w:num w:numId="19" w16cid:durableId="821047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7A"/>
    <w:rsid w:val="00004C31"/>
    <w:rsid w:val="000050BF"/>
    <w:rsid w:val="00005760"/>
    <w:rsid w:val="0000730F"/>
    <w:rsid w:val="00011571"/>
    <w:rsid w:val="0001297D"/>
    <w:rsid w:val="0002032C"/>
    <w:rsid w:val="00030B7A"/>
    <w:rsid w:val="00032E09"/>
    <w:rsid w:val="00034FF4"/>
    <w:rsid w:val="0006215F"/>
    <w:rsid w:val="00062C08"/>
    <w:rsid w:val="00062FC1"/>
    <w:rsid w:val="0006466D"/>
    <w:rsid w:val="000657D5"/>
    <w:rsid w:val="00070509"/>
    <w:rsid w:val="00076791"/>
    <w:rsid w:val="00080304"/>
    <w:rsid w:val="000813C1"/>
    <w:rsid w:val="00085DBB"/>
    <w:rsid w:val="00087482"/>
    <w:rsid w:val="000A00D6"/>
    <w:rsid w:val="000A1783"/>
    <w:rsid w:val="000A3B3F"/>
    <w:rsid w:val="000C1EAF"/>
    <w:rsid w:val="000F4418"/>
    <w:rsid w:val="001029D0"/>
    <w:rsid w:val="00102C1F"/>
    <w:rsid w:val="0010440E"/>
    <w:rsid w:val="00106A23"/>
    <w:rsid w:val="00117A95"/>
    <w:rsid w:val="00120B3F"/>
    <w:rsid w:val="00123E4E"/>
    <w:rsid w:val="001341E3"/>
    <w:rsid w:val="0014713C"/>
    <w:rsid w:val="001511B2"/>
    <w:rsid w:val="00152587"/>
    <w:rsid w:val="001624D5"/>
    <w:rsid w:val="0016604D"/>
    <w:rsid w:val="001B027D"/>
    <w:rsid w:val="001B0EFC"/>
    <w:rsid w:val="001C0DFB"/>
    <w:rsid w:val="001C1779"/>
    <w:rsid w:val="001C305C"/>
    <w:rsid w:val="001D0B80"/>
    <w:rsid w:val="001D2633"/>
    <w:rsid w:val="001D3814"/>
    <w:rsid w:val="001D5364"/>
    <w:rsid w:val="001D6416"/>
    <w:rsid w:val="001E4A28"/>
    <w:rsid w:val="001F3A58"/>
    <w:rsid w:val="001F492A"/>
    <w:rsid w:val="002018B9"/>
    <w:rsid w:val="00207DDC"/>
    <w:rsid w:val="0021116B"/>
    <w:rsid w:val="00223BA5"/>
    <w:rsid w:val="0022485A"/>
    <w:rsid w:val="00231A8B"/>
    <w:rsid w:val="002557FE"/>
    <w:rsid w:val="002575BB"/>
    <w:rsid w:val="00265239"/>
    <w:rsid w:val="00271529"/>
    <w:rsid w:val="00273A2F"/>
    <w:rsid w:val="00273BC6"/>
    <w:rsid w:val="00276949"/>
    <w:rsid w:val="002778B3"/>
    <w:rsid w:val="00280196"/>
    <w:rsid w:val="00282EF9"/>
    <w:rsid w:val="0028489B"/>
    <w:rsid w:val="0029429F"/>
    <w:rsid w:val="002A2B68"/>
    <w:rsid w:val="002A41DC"/>
    <w:rsid w:val="002C51F9"/>
    <w:rsid w:val="002D20C1"/>
    <w:rsid w:val="002D40DF"/>
    <w:rsid w:val="002E625C"/>
    <w:rsid w:val="002F4BC2"/>
    <w:rsid w:val="002F5A5C"/>
    <w:rsid w:val="003003F5"/>
    <w:rsid w:val="00310AFD"/>
    <w:rsid w:val="00317BB9"/>
    <w:rsid w:val="003206C9"/>
    <w:rsid w:val="00327B2F"/>
    <w:rsid w:val="00331476"/>
    <w:rsid w:val="00340341"/>
    <w:rsid w:val="003515A9"/>
    <w:rsid w:val="00362B56"/>
    <w:rsid w:val="003749EF"/>
    <w:rsid w:val="0038779B"/>
    <w:rsid w:val="003932F8"/>
    <w:rsid w:val="003C2E28"/>
    <w:rsid w:val="003C5801"/>
    <w:rsid w:val="003C69BE"/>
    <w:rsid w:val="003E1B74"/>
    <w:rsid w:val="00414177"/>
    <w:rsid w:val="00414645"/>
    <w:rsid w:val="00444A5B"/>
    <w:rsid w:val="00444D0D"/>
    <w:rsid w:val="004467DA"/>
    <w:rsid w:val="00455AF5"/>
    <w:rsid w:val="00455D66"/>
    <w:rsid w:val="00460766"/>
    <w:rsid w:val="00473578"/>
    <w:rsid w:val="00477ED1"/>
    <w:rsid w:val="0048601E"/>
    <w:rsid w:val="004861E9"/>
    <w:rsid w:val="0048642D"/>
    <w:rsid w:val="004B204F"/>
    <w:rsid w:val="004B25B5"/>
    <w:rsid w:val="004C4BC0"/>
    <w:rsid w:val="004C5F82"/>
    <w:rsid w:val="004D6D40"/>
    <w:rsid w:val="004F1F51"/>
    <w:rsid w:val="004F56B7"/>
    <w:rsid w:val="0050484E"/>
    <w:rsid w:val="00506DE0"/>
    <w:rsid w:val="005137E2"/>
    <w:rsid w:val="005241E0"/>
    <w:rsid w:val="0053792D"/>
    <w:rsid w:val="00553B65"/>
    <w:rsid w:val="00553FF1"/>
    <w:rsid w:val="00554D22"/>
    <w:rsid w:val="005633BA"/>
    <w:rsid w:val="00566922"/>
    <w:rsid w:val="0057340D"/>
    <w:rsid w:val="00580E92"/>
    <w:rsid w:val="00582422"/>
    <w:rsid w:val="005840C5"/>
    <w:rsid w:val="00585421"/>
    <w:rsid w:val="00595BFC"/>
    <w:rsid w:val="005A1D1C"/>
    <w:rsid w:val="005A61B5"/>
    <w:rsid w:val="005B09B6"/>
    <w:rsid w:val="005B4CEC"/>
    <w:rsid w:val="005B7442"/>
    <w:rsid w:val="005B7BCB"/>
    <w:rsid w:val="005C64D6"/>
    <w:rsid w:val="005D0937"/>
    <w:rsid w:val="005D1D9E"/>
    <w:rsid w:val="005D25EB"/>
    <w:rsid w:val="005D73B2"/>
    <w:rsid w:val="005E009A"/>
    <w:rsid w:val="006004CE"/>
    <w:rsid w:val="00602A49"/>
    <w:rsid w:val="006032C3"/>
    <w:rsid w:val="00613271"/>
    <w:rsid w:val="00613C35"/>
    <w:rsid w:val="00635C2E"/>
    <w:rsid w:val="00656723"/>
    <w:rsid w:val="0066251A"/>
    <w:rsid w:val="0067006E"/>
    <w:rsid w:val="0068129B"/>
    <w:rsid w:val="006872DC"/>
    <w:rsid w:val="00693459"/>
    <w:rsid w:val="0069384A"/>
    <w:rsid w:val="006A5097"/>
    <w:rsid w:val="006A7C5B"/>
    <w:rsid w:val="006B32C1"/>
    <w:rsid w:val="006B4716"/>
    <w:rsid w:val="006C0941"/>
    <w:rsid w:val="006C6534"/>
    <w:rsid w:val="006D0D23"/>
    <w:rsid w:val="006D4B31"/>
    <w:rsid w:val="006D5399"/>
    <w:rsid w:val="006D5B4B"/>
    <w:rsid w:val="006E18CF"/>
    <w:rsid w:val="006E26DA"/>
    <w:rsid w:val="006E71AA"/>
    <w:rsid w:val="006E7C21"/>
    <w:rsid w:val="006F0947"/>
    <w:rsid w:val="006F1194"/>
    <w:rsid w:val="006F4FE0"/>
    <w:rsid w:val="00701064"/>
    <w:rsid w:val="0070416A"/>
    <w:rsid w:val="00727973"/>
    <w:rsid w:val="007320EF"/>
    <w:rsid w:val="007343D9"/>
    <w:rsid w:val="0073681D"/>
    <w:rsid w:val="007431FD"/>
    <w:rsid w:val="007513DC"/>
    <w:rsid w:val="00754D81"/>
    <w:rsid w:val="00760E7A"/>
    <w:rsid w:val="00764757"/>
    <w:rsid w:val="00777D3A"/>
    <w:rsid w:val="00797AB6"/>
    <w:rsid w:val="007A2773"/>
    <w:rsid w:val="007A482D"/>
    <w:rsid w:val="007A5C4F"/>
    <w:rsid w:val="007B32E4"/>
    <w:rsid w:val="007C5E66"/>
    <w:rsid w:val="007D29A5"/>
    <w:rsid w:val="007D3A0A"/>
    <w:rsid w:val="007E36BD"/>
    <w:rsid w:val="007F0AF6"/>
    <w:rsid w:val="007F5B46"/>
    <w:rsid w:val="008040FC"/>
    <w:rsid w:val="008071E7"/>
    <w:rsid w:val="00815487"/>
    <w:rsid w:val="008223CE"/>
    <w:rsid w:val="008237C8"/>
    <w:rsid w:val="00824175"/>
    <w:rsid w:val="008268CF"/>
    <w:rsid w:val="0083195B"/>
    <w:rsid w:val="00833614"/>
    <w:rsid w:val="00842230"/>
    <w:rsid w:val="00850E78"/>
    <w:rsid w:val="00851A05"/>
    <w:rsid w:val="0085717F"/>
    <w:rsid w:val="008643DA"/>
    <w:rsid w:val="00883DA2"/>
    <w:rsid w:val="00885746"/>
    <w:rsid w:val="008A65DB"/>
    <w:rsid w:val="008B0D31"/>
    <w:rsid w:val="008C17B2"/>
    <w:rsid w:val="008C1B11"/>
    <w:rsid w:val="008C666A"/>
    <w:rsid w:val="008D38FD"/>
    <w:rsid w:val="008F3D7F"/>
    <w:rsid w:val="00917CC1"/>
    <w:rsid w:val="00921818"/>
    <w:rsid w:val="00925738"/>
    <w:rsid w:val="009465B4"/>
    <w:rsid w:val="009467BB"/>
    <w:rsid w:val="00950D71"/>
    <w:rsid w:val="00951443"/>
    <w:rsid w:val="0095161D"/>
    <w:rsid w:val="00953727"/>
    <w:rsid w:val="009571CF"/>
    <w:rsid w:val="00966F62"/>
    <w:rsid w:val="0097080C"/>
    <w:rsid w:val="00996497"/>
    <w:rsid w:val="009A0CCA"/>
    <w:rsid w:val="009A1201"/>
    <w:rsid w:val="009A46ED"/>
    <w:rsid w:val="009B0E70"/>
    <w:rsid w:val="009B168D"/>
    <w:rsid w:val="009B1ABF"/>
    <w:rsid w:val="009B3455"/>
    <w:rsid w:val="009C0E4D"/>
    <w:rsid w:val="009C4815"/>
    <w:rsid w:val="009C5508"/>
    <w:rsid w:val="009D2E7A"/>
    <w:rsid w:val="009D4222"/>
    <w:rsid w:val="009E71E0"/>
    <w:rsid w:val="009F0DBD"/>
    <w:rsid w:val="009F6FFA"/>
    <w:rsid w:val="00A03E27"/>
    <w:rsid w:val="00A06447"/>
    <w:rsid w:val="00A064E7"/>
    <w:rsid w:val="00A13B8D"/>
    <w:rsid w:val="00A17B88"/>
    <w:rsid w:val="00A30144"/>
    <w:rsid w:val="00A30626"/>
    <w:rsid w:val="00A31604"/>
    <w:rsid w:val="00A324F4"/>
    <w:rsid w:val="00A326C4"/>
    <w:rsid w:val="00A3608E"/>
    <w:rsid w:val="00A37E75"/>
    <w:rsid w:val="00A51A46"/>
    <w:rsid w:val="00A6239F"/>
    <w:rsid w:val="00A6605D"/>
    <w:rsid w:val="00A661B6"/>
    <w:rsid w:val="00A70416"/>
    <w:rsid w:val="00A862C1"/>
    <w:rsid w:val="00AA773E"/>
    <w:rsid w:val="00AB0369"/>
    <w:rsid w:val="00AB7195"/>
    <w:rsid w:val="00AC327F"/>
    <w:rsid w:val="00AC6552"/>
    <w:rsid w:val="00AC688E"/>
    <w:rsid w:val="00AD412D"/>
    <w:rsid w:val="00AD7A6F"/>
    <w:rsid w:val="00AE0B2E"/>
    <w:rsid w:val="00AE224B"/>
    <w:rsid w:val="00AE423A"/>
    <w:rsid w:val="00AF3494"/>
    <w:rsid w:val="00AF45AB"/>
    <w:rsid w:val="00AF488A"/>
    <w:rsid w:val="00B04C57"/>
    <w:rsid w:val="00B103BF"/>
    <w:rsid w:val="00B106DE"/>
    <w:rsid w:val="00B10C82"/>
    <w:rsid w:val="00B23508"/>
    <w:rsid w:val="00B309C6"/>
    <w:rsid w:val="00B34FDF"/>
    <w:rsid w:val="00B40254"/>
    <w:rsid w:val="00B403DF"/>
    <w:rsid w:val="00B41FC6"/>
    <w:rsid w:val="00B52C7F"/>
    <w:rsid w:val="00B52E32"/>
    <w:rsid w:val="00B53BC5"/>
    <w:rsid w:val="00B65384"/>
    <w:rsid w:val="00B75D78"/>
    <w:rsid w:val="00B8318C"/>
    <w:rsid w:val="00B85856"/>
    <w:rsid w:val="00B87E49"/>
    <w:rsid w:val="00B95493"/>
    <w:rsid w:val="00BB245D"/>
    <w:rsid w:val="00BB761E"/>
    <w:rsid w:val="00BC6609"/>
    <w:rsid w:val="00BD7DBE"/>
    <w:rsid w:val="00BE3564"/>
    <w:rsid w:val="00BF1D7C"/>
    <w:rsid w:val="00BF457F"/>
    <w:rsid w:val="00C12399"/>
    <w:rsid w:val="00C267A9"/>
    <w:rsid w:val="00C27C1E"/>
    <w:rsid w:val="00C36C6C"/>
    <w:rsid w:val="00C37701"/>
    <w:rsid w:val="00C4269F"/>
    <w:rsid w:val="00C44CF6"/>
    <w:rsid w:val="00C57062"/>
    <w:rsid w:val="00C57B57"/>
    <w:rsid w:val="00C60376"/>
    <w:rsid w:val="00C60A68"/>
    <w:rsid w:val="00C658F8"/>
    <w:rsid w:val="00C72391"/>
    <w:rsid w:val="00C81791"/>
    <w:rsid w:val="00C9085A"/>
    <w:rsid w:val="00CB3680"/>
    <w:rsid w:val="00CB4CD3"/>
    <w:rsid w:val="00CC54C2"/>
    <w:rsid w:val="00CC75BA"/>
    <w:rsid w:val="00CC7985"/>
    <w:rsid w:val="00CD392F"/>
    <w:rsid w:val="00CE724F"/>
    <w:rsid w:val="00D02FE3"/>
    <w:rsid w:val="00D15943"/>
    <w:rsid w:val="00D15E68"/>
    <w:rsid w:val="00D22AFB"/>
    <w:rsid w:val="00D2643D"/>
    <w:rsid w:val="00D34BFC"/>
    <w:rsid w:val="00D35639"/>
    <w:rsid w:val="00D52338"/>
    <w:rsid w:val="00D524C5"/>
    <w:rsid w:val="00D524CA"/>
    <w:rsid w:val="00D5679A"/>
    <w:rsid w:val="00D57C8D"/>
    <w:rsid w:val="00D64B43"/>
    <w:rsid w:val="00D67EE6"/>
    <w:rsid w:val="00D77FAF"/>
    <w:rsid w:val="00D824BC"/>
    <w:rsid w:val="00D87A73"/>
    <w:rsid w:val="00D93092"/>
    <w:rsid w:val="00D94269"/>
    <w:rsid w:val="00DA1923"/>
    <w:rsid w:val="00DA1D76"/>
    <w:rsid w:val="00DB1B56"/>
    <w:rsid w:val="00DB3386"/>
    <w:rsid w:val="00DC3845"/>
    <w:rsid w:val="00DD0259"/>
    <w:rsid w:val="00DE16C5"/>
    <w:rsid w:val="00DE4B81"/>
    <w:rsid w:val="00E04F36"/>
    <w:rsid w:val="00E11DD6"/>
    <w:rsid w:val="00E11E20"/>
    <w:rsid w:val="00E22B7B"/>
    <w:rsid w:val="00E235A0"/>
    <w:rsid w:val="00E31F94"/>
    <w:rsid w:val="00E355AC"/>
    <w:rsid w:val="00E52583"/>
    <w:rsid w:val="00E54113"/>
    <w:rsid w:val="00E55DF7"/>
    <w:rsid w:val="00E74E04"/>
    <w:rsid w:val="00E8530A"/>
    <w:rsid w:val="00E93A17"/>
    <w:rsid w:val="00E94811"/>
    <w:rsid w:val="00EA0265"/>
    <w:rsid w:val="00EA0C01"/>
    <w:rsid w:val="00EA6A1F"/>
    <w:rsid w:val="00EB2706"/>
    <w:rsid w:val="00EB3D7E"/>
    <w:rsid w:val="00EB4135"/>
    <w:rsid w:val="00EC5B69"/>
    <w:rsid w:val="00EC68B2"/>
    <w:rsid w:val="00ED50D0"/>
    <w:rsid w:val="00ED5F15"/>
    <w:rsid w:val="00ED64A2"/>
    <w:rsid w:val="00ED6A0A"/>
    <w:rsid w:val="00EF0781"/>
    <w:rsid w:val="00EF3E8F"/>
    <w:rsid w:val="00EF5032"/>
    <w:rsid w:val="00EF58D1"/>
    <w:rsid w:val="00F17A04"/>
    <w:rsid w:val="00F22D1A"/>
    <w:rsid w:val="00F24DDF"/>
    <w:rsid w:val="00F307CB"/>
    <w:rsid w:val="00F3096F"/>
    <w:rsid w:val="00F311DB"/>
    <w:rsid w:val="00F45A70"/>
    <w:rsid w:val="00F55B0E"/>
    <w:rsid w:val="00F56808"/>
    <w:rsid w:val="00F75F67"/>
    <w:rsid w:val="00F778F8"/>
    <w:rsid w:val="00F81D7F"/>
    <w:rsid w:val="00F84DDE"/>
    <w:rsid w:val="00F91B93"/>
    <w:rsid w:val="00F93453"/>
    <w:rsid w:val="00FA2ECB"/>
    <w:rsid w:val="00FB52EF"/>
    <w:rsid w:val="00FB61DA"/>
    <w:rsid w:val="00FC2D43"/>
    <w:rsid w:val="00FC40BC"/>
    <w:rsid w:val="00FC40BE"/>
    <w:rsid w:val="00FC6935"/>
    <w:rsid w:val="00FE3C27"/>
    <w:rsid w:val="00FE3CA9"/>
    <w:rsid w:val="00FF0340"/>
    <w:rsid w:val="00FF22B1"/>
    <w:rsid w:val="05F5880B"/>
    <w:rsid w:val="5D357F9C"/>
    <w:rsid w:val="6C29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E20CD"/>
  <w15:docId w15:val="{A952CF0A-11D1-4404-AAE8-0CDD2926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  <w:lang w:val="en-US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E11DD6"/>
    <w:pPr>
      <w:tabs>
        <w:tab w:val="right" w:leader="dot" w:pos="10318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  <w:style w:type="table" w:styleId="Tblzatrcsos5stt2jellszn">
    <w:name w:val="Grid Table 5 Dark Accent 2"/>
    <w:basedOn w:val="Normltblzat"/>
    <w:uiPriority w:val="50"/>
    <w:rsid w:val="00444A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C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CD5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CD5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CD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CD5A" w:themeFill="accent2"/>
      </w:tcPr>
    </w:tblStylePr>
    <w:tblStylePr w:type="band1Vert">
      <w:tblPr/>
      <w:tcPr>
        <w:shd w:val="clear" w:color="auto" w:fill="8EF9BA" w:themeFill="accent2" w:themeFillTint="66"/>
      </w:tcPr>
    </w:tblStylePr>
    <w:tblStylePr w:type="band1Horz">
      <w:tblPr/>
      <w:tcPr>
        <w:shd w:val="clear" w:color="auto" w:fill="8EF9BA" w:themeFill="accent2" w:themeFillTint="66"/>
      </w:tcPr>
    </w:tblStylePr>
  </w:style>
  <w:style w:type="table" w:styleId="Tblzatrcsos6tarka1jellszn">
    <w:name w:val="Grid Table 6 Colorful Accent 1"/>
    <w:basedOn w:val="Normltblzat"/>
    <w:uiPriority w:val="51"/>
    <w:rsid w:val="00444A5B"/>
    <w:pPr>
      <w:spacing w:after="0" w:line="240" w:lineRule="auto"/>
    </w:pPr>
    <w:rPr>
      <w:color w:val="079943" w:themeColor="accent1" w:themeShade="BF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6F69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69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444A5B"/>
    <w:pPr>
      <w:spacing w:after="0" w:line="240" w:lineRule="auto"/>
    </w:pPr>
    <w:rPr>
      <w:color w:val="079943" w:themeColor="accent3" w:themeShade="BF"/>
    </w:rPr>
    <w:tblPr>
      <w:tblStyleRowBandSize w:val="1"/>
      <w:tblStyleColBandSize w:val="1"/>
      <w:tblBorders>
        <w:top w:val="single" w:sz="4" w:space="0" w:color="56F697" w:themeColor="accent3" w:themeTint="99"/>
        <w:left w:val="single" w:sz="4" w:space="0" w:color="56F697" w:themeColor="accent3" w:themeTint="99"/>
        <w:bottom w:val="single" w:sz="4" w:space="0" w:color="56F697" w:themeColor="accent3" w:themeTint="99"/>
        <w:right w:val="single" w:sz="4" w:space="0" w:color="56F697" w:themeColor="accent3" w:themeTint="99"/>
        <w:insideH w:val="single" w:sz="4" w:space="0" w:color="56F697" w:themeColor="accent3" w:themeTint="99"/>
        <w:insideV w:val="single" w:sz="4" w:space="0" w:color="56F69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6F6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6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3" w:themeFillTint="33"/>
      </w:tcPr>
    </w:tblStylePr>
    <w:tblStylePr w:type="band1Horz">
      <w:tblPr/>
      <w:tcPr>
        <w:shd w:val="clear" w:color="auto" w:fill="C6FCDC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444A5B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4" w:space="0" w:color="56F697" w:themeColor="accent4" w:themeTint="99"/>
        <w:left w:val="single" w:sz="4" w:space="0" w:color="56F697" w:themeColor="accent4" w:themeTint="99"/>
        <w:bottom w:val="single" w:sz="4" w:space="0" w:color="56F697" w:themeColor="accent4" w:themeTint="99"/>
        <w:right w:val="single" w:sz="4" w:space="0" w:color="56F697" w:themeColor="accent4" w:themeTint="99"/>
        <w:insideH w:val="single" w:sz="4" w:space="0" w:color="56F697" w:themeColor="accent4" w:themeTint="99"/>
        <w:insideV w:val="single" w:sz="4" w:space="0" w:color="56F6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6F6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6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4" w:themeFillTint="33"/>
      </w:tcPr>
    </w:tblStylePr>
    <w:tblStylePr w:type="band1Horz">
      <w:tblPr/>
      <w:tcPr>
        <w:shd w:val="clear" w:color="auto" w:fill="C6FCDC" w:themeFill="accent4" w:themeFillTint="33"/>
      </w:tcPr>
    </w:tblStylePr>
  </w:style>
  <w:style w:type="character" w:styleId="Feloldatlanmegemlts">
    <w:name w:val="Unresolved Mention"/>
    <w:basedOn w:val="Bekezdsalapbettpusa"/>
    <w:uiPriority w:val="99"/>
    <w:semiHidden/>
    <w:unhideWhenUsed/>
    <w:rsid w:val="00FC40BC"/>
    <w:rPr>
      <w:color w:val="605E5C"/>
      <w:shd w:val="clear" w:color="auto" w:fill="E1DFDD"/>
    </w:rPr>
  </w:style>
  <w:style w:type="table" w:styleId="Tblzatrcsos6tarka">
    <w:name w:val="Grid Table 6 Colorful"/>
    <w:basedOn w:val="Normltblzat"/>
    <w:uiPriority w:val="51"/>
    <w:rsid w:val="00EC68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nicorvinus.sharepoint.com/sites/GlobalMedialibrary/OfficeTemplates/Corvinus_eng_2025.dotx" TargetMode="External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87448cc1-fbe9-4e1e-9494-dcd6d4c14d2d" xsi:nil="true"/>
    <TaxCatchAll xmlns="977d29e2-205b-4ea4-82af-9cc6e9f7e758" xsi:nil="true"/>
    <lcf76f155ced4ddcb4097134ff3c332f xmlns="87448cc1-fbe9-4e1e-9494-dcd6d4c14d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DF122D-CAE2-4056-A95D-28E99DCEC1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24C69-4F47-41FF-8068-4CB3FBF0A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Corvinus_eng_2025</Template>
  <TotalTime>3</TotalTime>
  <Pages>3</Pages>
  <Words>380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 által jóváhagyott</dc:title>
  <dc:subject>Budapest, 2026.</dc:subject>
  <dc:creator>Balogh Dóra Hajnalka</dc:creator>
  <cp:lastModifiedBy>Forgács Anna</cp:lastModifiedBy>
  <cp:revision>4</cp:revision>
  <cp:lastPrinted>2026-04-30T07:34:00Z</cp:lastPrinted>
  <dcterms:created xsi:type="dcterms:W3CDTF">2026-06-25T10:20:00Z</dcterms:created>
  <dcterms:modified xsi:type="dcterms:W3CDTF">2026-06-25T10:22:00Z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Láttamozási állapot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MediaServiceImageTags">
    <vt:lpwstr/>
  </property>
</Properties>
</file>