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76318" w14:textId="77777777" w:rsidR="0090227A" w:rsidRPr="008540C9" w:rsidRDefault="0072733D" w:rsidP="00074015">
      <w:pPr>
        <w:keepNext/>
        <w:spacing w:after="120"/>
        <w:jc w:val="center"/>
        <w:outlineLvl w:val="0"/>
        <w:rPr>
          <w:rFonts w:ascii="Times New Roman" w:hAnsi="Times New Roman"/>
          <w:b/>
          <w:sz w:val="36"/>
          <w:szCs w:val="28"/>
          <w:lang w:val="hu-HU"/>
        </w:rPr>
      </w:pPr>
      <w:r>
        <w:rPr>
          <w:rFonts w:ascii="Times New Roman" w:hAnsi="Times New Roman"/>
          <w:b/>
          <w:sz w:val="36"/>
          <w:szCs w:val="28"/>
          <w:lang w:val="hu-HU"/>
        </w:rPr>
        <w:t xml:space="preserve">KRTK-s adatszolgáltatás </w:t>
      </w:r>
      <w:r w:rsidR="005E4780" w:rsidRPr="008540C9">
        <w:rPr>
          <w:rFonts w:ascii="Times New Roman" w:hAnsi="Times New Roman"/>
          <w:b/>
          <w:sz w:val="36"/>
          <w:szCs w:val="28"/>
          <w:lang w:val="hu-HU"/>
        </w:rPr>
        <w:t>igénybejelentő adatlap</w:t>
      </w:r>
    </w:p>
    <w:p w14:paraId="44015DCB" w14:textId="77777777" w:rsidR="00A76BB3" w:rsidRPr="004760D6" w:rsidRDefault="00A76BB3" w:rsidP="00816839">
      <w:pPr>
        <w:spacing w:before="0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037818EE" w14:textId="77777777" w:rsidR="004760D6" w:rsidRDefault="004760D6" w:rsidP="004760D6">
      <w:pPr>
        <w:spacing w:before="0"/>
        <w:rPr>
          <w:rFonts w:ascii="Times New Roman" w:hAnsi="Times New Roman"/>
          <w:i/>
          <w:sz w:val="24"/>
          <w:lang w:val="hu-HU"/>
        </w:rPr>
      </w:pPr>
    </w:p>
    <w:p w14:paraId="31611051" w14:textId="77777777" w:rsidR="0072733D" w:rsidRPr="001C7D6D" w:rsidRDefault="0072733D" w:rsidP="004760D6">
      <w:pPr>
        <w:spacing w:before="0"/>
        <w:rPr>
          <w:rFonts w:ascii="Times New Roman" w:hAnsi="Times New Roman"/>
          <w:sz w:val="24"/>
          <w:lang w:val="hu-HU"/>
        </w:rPr>
      </w:pPr>
    </w:p>
    <w:p w14:paraId="73BBD38E" w14:textId="77777777" w:rsidR="004760D6" w:rsidRPr="001C7D6D" w:rsidRDefault="007E55C7" w:rsidP="005971EB">
      <w:pPr>
        <w:numPr>
          <w:ilvl w:val="0"/>
          <w:numId w:val="14"/>
        </w:numPr>
        <w:spacing w:after="120"/>
        <w:ind w:left="1077"/>
        <w:jc w:val="center"/>
        <w:rPr>
          <w:rFonts w:ascii="Times New Roman" w:hAnsi="Times New Roman"/>
          <w:b/>
          <w:sz w:val="32"/>
          <w:szCs w:val="28"/>
          <w:lang w:val="hu-HU"/>
        </w:rPr>
      </w:pPr>
      <w:r w:rsidRPr="001C7D6D">
        <w:rPr>
          <w:rFonts w:ascii="Times New Roman" w:hAnsi="Times New Roman"/>
          <w:b/>
          <w:sz w:val="32"/>
          <w:szCs w:val="28"/>
          <w:lang w:val="hu-HU"/>
        </w:rPr>
        <w:t>Kutatási projekt</w:t>
      </w:r>
      <w:r w:rsidR="004760D6" w:rsidRPr="001C7D6D">
        <w:rPr>
          <w:rFonts w:ascii="Times New Roman" w:hAnsi="Times New Roman"/>
          <w:b/>
          <w:sz w:val="32"/>
          <w:szCs w:val="28"/>
          <w:lang w:val="hu-HU"/>
        </w:rPr>
        <w:t xml:space="preserve"> információk</w:t>
      </w:r>
    </w:p>
    <w:p w14:paraId="07AFF084" w14:textId="77777777" w:rsidR="004760D6" w:rsidRPr="001C7D6D" w:rsidRDefault="004760D6" w:rsidP="004760D6">
      <w:pPr>
        <w:spacing w:before="0"/>
        <w:rPr>
          <w:rFonts w:ascii="Times New Roman" w:hAnsi="Times New Roman"/>
          <w:sz w:val="24"/>
          <w:lang w:val="hu-HU"/>
        </w:rPr>
      </w:pPr>
    </w:p>
    <w:p w14:paraId="03AAAA3C" w14:textId="77777777" w:rsidR="007F070D" w:rsidRPr="001C7D6D" w:rsidRDefault="007E55C7" w:rsidP="007E55C7">
      <w:pPr>
        <w:numPr>
          <w:ilvl w:val="0"/>
          <w:numId w:val="20"/>
        </w:numPr>
        <w:spacing w:before="0"/>
        <w:jc w:val="both"/>
        <w:rPr>
          <w:rFonts w:ascii="Times New Roman" w:hAnsi="Times New Roman"/>
          <w:b/>
          <w:sz w:val="24"/>
          <w:lang w:val="hu-HU"/>
        </w:rPr>
      </w:pPr>
      <w:r w:rsidRPr="001C7D6D">
        <w:rPr>
          <w:rFonts w:ascii="Times New Roman" w:hAnsi="Times New Roman"/>
          <w:b/>
          <w:sz w:val="24"/>
          <w:lang w:val="hu-HU"/>
        </w:rPr>
        <w:t>Kérjük adja meg a projekttel kapcsolatos információkat</w:t>
      </w:r>
    </w:p>
    <w:p w14:paraId="45516EB4" w14:textId="77777777" w:rsidR="007E55C7" w:rsidRPr="001C7D6D" w:rsidRDefault="007E55C7" w:rsidP="007E55C7">
      <w:pPr>
        <w:spacing w:before="0"/>
        <w:jc w:val="both"/>
        <w:rPr>
          <w:rFonts w:ascii="Times New Roman" w:hAnsi="Times New Roman"/>
          <w:b/>
          <w:sz w:val="24"/>
          <w:lang w:val="hu-HU"/>
        </w:rPr>
      </w:pPr>
    </w:p>
    <w:p w14:paraId="6010BDFD" w14:textId="77777777" w:rsidR="00161BEC" w:rsidRPr="001C7D6D" w:rsidRDefault="00161BEC" w:rsidP="00161BEC">
      <w:pPr>
        <w:spacing w:before="0"/>
        <w:rPr>
          <w:rFonts w:ascii="Times New Roman" w:hAnsi="Times New Roman"/>
          <w:sz w:val="24"/>
          <w:lang w:val="hu-HU"/>
        </w:rPr>
      </w:pPr>
    </w:p>
    <w:p w14:paraId="7D558180" w14:textId="77777777" w:rsidR="003A0DE4" w:rsidRPr="001C7D6D" w:rsidRDefault="007E55C7" w:rsidP="002B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1C7D6D">
        <w:rPr>
          <w:rFonts w:ascii="Times New Roman" w:hAnsi="Times New Roman"/>
          <w:sz w:val="24"/>
          <w:lang w:val="hu-HU"/>
        </w:rPr>
        <w:t xml:space="preserve">Projekt </w:t>
      </w:r>
      <w:r w:rsidRPr="001C7D6D">
        <w:rPr>
          <w:rFonts w:ascii="Times New Roman" w:hAnsi="Times New Roman"/>
          <w:b/>
          <w:sz w:val="24"/>
          <w:lang w:val="hu-HU"/>
        </w:rPr>
        <w:t>címe</w:t>
      </w:r>
      <w:r w:rsidRPr="001C7D6D">
        <w:rPr>
          <w:rFonts w:ascii="Times New Roman" w:hAnsi="Times New Roman"/>
          <w:sz w:val="24"/>
          <w:lang w:val="hu-HU"/>
        </w:rPr>
        <w:t>:</w:t>
      </w:r>
    </w:p>
    <w:p w14:paraId="54560F99" w14:textId="77777777" w:rsidR="002B4661" w:rsidRPr="001C7D6D" w:rsidRDefault="002B4661" w:rsidP="002B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4A1436B" w14:textId="77777777" w:rsidR="002B4661" w:rsidRPr="001C7D6D" w:rsidRDefault="002B4661" w:rsidP="002B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9A40363" w14:textId="77777777" w:rsidR="002B4661" w:rsidRPr="001C7D6D" w:rsidRDefault="002B4661" w:rsidP="002B4661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422CA8C" w14:textId="77777777" w:rsidR="00F21CC1" w:rsidRPr="001C7D6D" w:rsidRDefault="007E55C7" w:rsidP="00F2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1C7D6D">
        <w:rPr>
          <w:rFonts w:ascii="Times New Roman" w:hAnsi="Times New Roman"/>
          <w:sz w:val="24"/>
          <w:lang w:val="hu-HU"/>
        </w:rPr>
        <w:t xml:space="preserve">Projekt </w:t>
      </w:r>
      <w:r w:rsidRPr="001C7D6D">
        <w:rPr>
          <w:rFonts w:ascii="Times New Roman" w:hAnsi="Times New Roman"/>
          <w:b/>
          <w:sz w:val="24"/>
          <w:lang w:val="hu-HU"/>
        </w:rPr>
        <w:t>leírása:</w:t>
      </w:r>
    </w:p>
    <w:p w14:paraId="25C1580B" w14:textId="77777777" w:rsidR="00F21CC1" w:rsidRPr="001C7D6D" w:rsidRDefault="00F21CC1" w:rsidP="00F2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55B6927" w14:textId="77777777" w:rsidR="00F21CC1" w:rsidRPr="001C7D6D" w:rsidRDefault="00F21CC1" w:rsidP="00F2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EDDB7C4" w14:textId="77777777" w:rsidR="00F21CC1" w:rsidRPr="001C7D6D" w:rsidRDefault="00F21CC1" w:rsidP="002B4661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ADF8F54" w14:textId="77777777" w:rsidR="00161BEC" w:rsidRPr="001C7D6D" w:rsidRDefault="007E55C7" w:rsidP="0016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1C7D6D">
        <w:rPr>
          <w:rFonts w:ascii="Times New Roman" w:hAnsi="Times New Roman"/>
          <w:sz w:val="24"/>
          <w:lang w:val="hu-HU"/>
        </w:rPr>
        <w:t>Projektazonosító</w:t>
      </w:r>
      <w:r w:rsidR="00BF37B5">
        <w:rPr>
          <w:rFonts w:ascii="Times New Roman" w:hAnsi="Times New Roman"/>
          <w:sz w:val="24"/>
          <w:lang w:val="hu-HU"/>
        </w:rPr>
        <w:t xml:space="preserve"> (KRTK Adatbank tölti ki)</w:t>
      </w:r>
      <w:r w:rsidRPr="001C7D6D">
        <w:rPr>
          <w:rFonts w:ascii="Times New Roman" w:hAnsi="Times New Roman"/>
          <w:sz w:val="24"/>
          <w:lang w:val="hu-HU"/>
        </w:rPr>
        <w:t>:</w:t>
      </w:r>
    </w:p>
    <w:p w14:paraId="2D8A5B0A" w14:textId="77777777" w:rsidR="00161BEC" w:rsidRPr="001C7D6D" w:rsidRDefault="00161BEC" w:rsidP="0016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FD35A16" w14:textId="77777777" w:rsidR="00161BEC" w:rsidRPr="001C7D6D" w:rsidRDefault="00161BEC" w:rsidP="0016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A33D475" w14:textId="77777777" w:rsidR="00161BEC" w:rsidRDefault="00161BEC" w:rsidP="00161BEC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16A7DE0" w14:textId="77777777" w:rsidR="00F0161D" w:rsidRDefault="00F0161D" w:rsidP="00F0161D">
      <w:pPr>
        <w:spacing w:before="0"/>
        <w:ind w:left="426" w:hanging="426"/>
        <w:jc w:val="both"/>
        <w:rPr>
          <w:rFonts w:ascii="Times New Roman" w:hAnsi="Times New Roman"/>
          <w:b/>
          <w:sz w:val="24"/>
          <w:lang w:val="hu-HU"/>
        </w:rPr>
      </w:pPr>
    </w:p>
    <w:p w14:paraId="3D6BA708" w14:textId="77777777" w:rsidR="00F0161D" w:rsidRDefault="00F0161D" w:rsidP="007E55C7">
      <w:pPr>
        <w:numPr>
          <w:ilvl w:val="0"/>
          <w:numId w:val="20"/>
        </w:numPr>
        <w:spacing w:before="0" w:after="120"/>
        <w:jc w:val="both"/>
        <w:rPr>
          <w:rFonts w:ascii="Times New Roman" w:hAnsi="Times New Roman"/>
          <w:b/>
          <w:sz w:val="24"/>
          <w:lang w:val="hu-HU"/>
        </w:rPr>
      </w:pPr>
      <w:r>
        <w:rPr>
          <w:rFonts w:ascii="Times New Roman" w:hAnsi="Times New Roman"/>
          <w:b/>
          <w:sz w:val="24"/>
          <w:lang w:val="hu-HU"/>
        </w:rPr>
        <w:t xml:space="preserve"> Kutató(k) személyére vonatkozó információk</w:t>
      </w:r>
    </w:p>
    <w:p w14:paraId="65F3C1A2" w14:textId="77777777" w:rsidR="00C814F7" w:rsidRDefault="00F0161D" w:rsidP="00C814F7">
      <w:pPr>
        <w:spacing w:before="0" w:after="120"/>
        <w:jc w:val="both"/>
        <w:rPr>
          <w:rFonts w:ascii="Times New Roman" w:hAnsi="Times New Roman"/>
          <w:i/>
          <w:sz w:val="24"/>
          <w:lang w:val="hu-HU"/>
        </w:rPr>
      </w:pPr>
      <w:r w:rsidRPr="009A1BFD">
        <w:rPr>
          <w:rFonts w:ascii="Times New Roman" w:hAnsi="Times New Roman"/>
          <w:i/>
          <w:sz w:val="24"/>
          <w:lang w:val="hu-HU"/>
        </w:rPr>
        <w:t>Kérjük</w:t>
      </w:r>
      <w:r w:rsidR="003A68E2">
        <w:rPr>
          <w:rFonts w:ascii="Times New Roman" w:hAnsi="Times New Roman"/>
          <w:i/>
          <w:sz w:val="24"/>
          <w:lang w:val="hu-HU"/>
        </w:rPr>
        <w:t xml:space="preserve"> </w:t>
      </w:r>
      <w:r w:rsidRPr="009A1BFD">
        <w:rPr>
          <w:rFonts w:ascii="Times New Roman" w:hAnsi="Times New Roman"/>
          <w:i/>
          <w:sz w:val="24"/>
          <w:lang w:val="hu-HU"/>
        </w:rPr>
        <w:t>az alábbi információt minden</w:t>
      </w:r>
      <w:r w:rsidR="0072733D">
        <w:rPr>
          <w:rFonts w:ascii="Times New Roman" w:hAnsi="Times New Roman"/>
          <w:i/>
          <w:sz w:val="24"/>
          <w:lang w:val="hu-HU"/>
        </w:rPr>
        <w:t>, a kutatásban résztvevő</w:t>
      </w:r>
      <w:r w:rsidRPr="009A1BFD">
        <w:rPr>
          <w:rFonts w:ascii="Times New Roman" w:hAnsi="Times New Roman"/>
          <w:i/>
          <w:sz w:val="24"/>
          <w:lang w:val="hu-HU"/>
        </w:rPr>
        <w:t xml:space="preserve"> kutató személyére vonatkozóan megadni!</w:t>
      </w:r>
      <w:r w:rsidR="009A1BFD">
        <w:rPr>
          <w:rFonts w:ascii="Times New Roman" w:hAnsi="Times New Roman"/>
          <w:i/>
          <w:sz w:val="24"/>
          <w:lang w:val="hu-HU"/>
        </w:rPr>
        <w:t xml:space="preserve"> </w:t>
      </w:r>
    </w:p>
    <w:p w14:paraId="53585AFD" w14:textId="77777777" w:rsidR="00BF37B5" w:rsidRDefault="00C814F7" w:rsidP="00C814F7">
      <w:pPr>
        <w:spacing w:before="0" w:after="120"/>
        <w:jc w:val="both"/>
        <w:rPr>
          <w:rFonts w:ascii="Times New Roman" w:hAnsi="Times New Roman"/>
          <w:i/>
          <w:sz w:val="24"/>
          <w:lang w:val="hu-HU"/>
        </w:rPr>
      </w:pPr>
      <w:r>
        <w:rPr>
          <w:rFonts w:ascii="Times New Roman" w:hAnsi="Times New Roman"/>
          <w:i/>
          <w:sz w:val="24"/>
          <w:lang w:val="hu-HU"/>
        </w:rPr>
        <w:t xml:space="preserve">Felhívjuk figyelmét, hogy </w:t>
      </w:r>
      <w:r w:rsidR="00BF37B5">
        <w:rPr>
          <w:rFonts w:ascii="Times New Roman" w:hAnsi="Times New Roman"/>
          <w:i/>
          <w:sz w:val="24"/>
          <w:lang w:val="hu-HU"/>
        </w:rPr>
        <w:t>az adatlapot</w:t>
      </w:r>
      <w:r>
        <w:rPr>
          <w:rFonts w:ascii="Times New Roman" w:hAnsi="Times New Roman"/>
          <w:i/>
          <w:sz w:val="24"/>
          <w:lang w:val="hu-HU"/>
        </w:rPr>
        <w:t xml:space="preserve"> minden, a </w:t>
      </w:r>
      <w:r w:rsidR="00BF37B5">
        <w:rPr>
          <w:rFonts w:ascii="Times New Roman" w:hAnsi="Times New Roman"/>
          <w:i/>
          <w:sz w:val="24"/>
          <w:lang w:val="hu-HU"/>
        </w:rPr>
        <w:t>szolgáltatást</w:t>
      </w:r>
      <w:r>
        <w:rPr>
          <w:rFonts w:ascii="Times New Roman" w:hAnsi="Times New Roman"/>
          <w:i/>
          <w:sz w:val="24"/>
          <w:lang w:val="hu-HU"/>
        </w:rPr>
        <w:t xml:space="preserve"> </w:t>
      </w:r>
      <w:r w:rsidRPr="009A1BFD">
        <w:rPr>
          <w:rFonts w:ascii="Times New Roman" w:hAnsi="Times New Roman"/>
          <w:i/>
          <w:sz w:val="24"/>
          <w:lang w:val="hu-HU"/>
        </w:rPr>
        <w:t>az adott kutatás keretében igénybe vevő kutató</w:t>
      </w:r>
      <w:r>
        <w:rPr>
          <w:rFonts w:ascii="Times New Roman" w:hAnsi="Times New Roman"/>
          <w:i/>
          <w:sz w:val="24"/>
          <w:lang w:val="hu-HU"/>
        </w:rPr>
        <w:t xml:space="preserve"> esetében kérjük </w:t>
      </w:r>
      <w:r w:rsidR="00BF37B5">
        <w:rPr>
          <w:rFonts w:ascii="Times New Roman" w:hAnsi="Times New Roman"/>
          <w:i/>
          <w:sz w:val="24"/>
          <w:lang w:val="hu-HU"/>
        </w:rPr>
        <w:t>kitölteni.</w:t>
      </w:r>
    </w:p>
    <w:p w14:paraId="7FA76E67" w14:textId="77777777" w:rsidR="007F070D" w:rsidRDefault="00C814F7" w:rsidP="00C814F7">
      <w:pPr>
        <w:spacing w:before="0" w:after="120"/>
        <w:jc w:val="both"/>
        <w:rPr>
          <w:rFonts w:ascii="Times New Roman" w:hAnsi="Times New Roman"/>
          <w:b/>
          <w:i/>
          <w:sz w:val="24"/>
          <w:lang w:val="hu-HU"/>
        </w:rPr>
      </w:pPr>
      <w:r>
        <w:rPr>
          <w:rFonts w:ascii="Times New Roman" w:hAnsi="Times New Roman"/>
          <w:b/>
          <w:i/>
          <w:sz w:val="24"/>
          <w:lang w:val="hu-HU"/>
        </w:rPr>
        <w:t xml:space="preserve">Kérjük, hogy </w:t>
      </w:r>
      <w:r w:rsidR="009A1BFD" w:rsidRPr="009A1BFD">
        <w:rPr>
          <w:rFonts w:ascii="Times New Roman" w:hAnsi="Times New Roman"/>
          <w:b/>
          <w:i/>
          <w:sz w:val="24"/>
          <w:lang w:val="hu-HU"/>
        </w:rPr>
        <w:t>jelezze, hogy melyik kutató lesz az adott kutatás keretében a kapcsolattartó személy!</w:t>
      </w:r>
    </w:p>
    <w:p w14:paraId="55436518" w14:textId="77777777" w:rsidR="00BF37B5" w:rsidRPr="00C814F7" w:rsidRDefault="00BF37B5" w:rsidP="00BF37B5">
      <w:pPr>
        <w:spacing w:before="0" w:after="120"/>
        <w:jc w:val="both"/>
        <w:rPr>
          <w:rFonts w:ascii="Times New Roman" w:hAnsi="Times New Roman"/>
          <w:i/>
          <w:sz w:val="24"/>
          <w:lang w:val="hu-HU"/>
        </w:rPr>
      </w:pPr>
      <w:r>
        <w:rPr>
          <w:rFonts w:ascii="Times New Roman" w:hAnsi="Times New Roman"/>
          <w:b/>
          <w:i/>
          <w:sz w:val="24"/>
          <w:lang w:val="hu-HU"/>
        </w:rPr>
        <w:t xml:space="preserve">Kérjük, hogy </w:t>
      </w:r>
      <w:r w:rsidRPr="009A1BFD">
        <w:rPr>
          <w:rFonts w:ascii="Times New Roman" w:hAnsi="Times New Roman"/>
          <w:b/>
          <w:i/>
          <w:sz w:val="24"/>
          <w:lang w:val="hu-HU"/>
        </w:rPr>
        <w:t xml:space="preserve">jelezze, hogy melyik kutató lesz az adott kutatás keretében a </w:t>
      </w:r>
      <w:r>
        <w:rPr>
          <w:rFonts w:ascii="Times New Roman" w:hAnsi="Times New Roman"/>
          <w:b/>
          <w:i/>
          <w:sz w:val="24"/>
          <w:lang w:val="hu-HU"/>
        </w:rPr>
        <w:t xml:space="preserve">projektvezető </w:t>
      </w:r>
      <w:r w:rsidRPr="009A1BFD">
        <w:rPr>
          <w:rFonts w:ascii="Times New Roman" w:hAnsi="Times New Roman"/>
          <w:b/>
          <w:i/>
          <w:sz w:val="24"/>
          <w:lang w:val="hu-HU"/>
        </w:rPr>
        <w:t>személy!</w:t>
      </w:r>
      <w:r w:rsidR="00C14E7D">
        <w:rPr>
          <w:rFonts w:ascii="Times New Roman" w:hAnsi="Times New Roman"/>
          <w:b/>
          <w:i/>
          <w:sz w:val="24"/>
          <w:lang w:val="hu-HU"/>
        </w:rPr>
        <w:t xml:space="preserve"> A projektvezetőt az 1. </w:t>
      </w:r>
      <w:proofErr w:type="spellStart"/>
      <w:r w:rsidR="00C14E7D" w:rsidRPr="00371D36">
        <w:rPr>
          <w:rFonts w:ascii="Times New Roman" w:hAnsi="Times New Roman"/>
          <w:b/>
          <w:sz w:val="24"/>
          <w:lang w:val="en-GB"/>
        </w:rPr>
        <w:t>Kutató</w:t>
      </w:r>
      <w:proofErr w:type="spellEnd"/>
      <w:r w:rsidR="00C14E7D" w:rsidRPr="00371D36">
        <w:rPr>
          <w:rFonts w:ascii="Times New Roman" w:hAnsi="Times New Roman"/>
          <w:b/>
          <w:sz w:val="24"/>
          <w:lang w:val="en-GB"/>
        </w:rPr>
        <w:t xml:space="preserve"> </w:t>
      </w:r>
      <w:proofErr w:type="spellStart"/>
      <w:r w:rsidR="00C14E7D" w:rsidRPr="00371D36">
        <w:rPr>
          <w:rFonts w:ascii="Times New Roman" w:hAnsi="Times New Roman"/>
          <w:b/>
          <w:sz w:val="24"/>
          <w:lang w:val="en-GB"/>
        </w:rPr>
        <w:t>adatai</w:t>
      </w:r>
      <w:proofErr w:type="spellEnd"/>
      <w:r w:rsidR="00C14E7D">
        <w:rPr>
          <w:rFonts w:ascii="Times New Roman" w:hAnsi="Times New Roman"/>
          <w:b/>
          <w:sz w:val="24"/>
          <w:lang w:val="en-GB"/>
        </w:rPr>
        <w:t xml:space="preserve"> </w:t>
      </w:r>
      <w:proofErr w:type="spellStart"/>
      <w:r w:rsidR="00C14E7D">
        <w:rPr>
          <w:rFonts w:ascii="Times New Roman" w:hAnsi="Times New Roman"/>
          <w:b/>
          <w:sz w:val="24"/>
          <w:lang w:val="en-GB"/>
        </w:rPr>
        <w:t>táblában</w:t>
      </w:r>
      <w:proofErr w:type="spellEnd"/>
      <w:r w:rsidR="00C14E7D">
        <w:rPr>
          <w:rFonts w:ascii="Times New Roman" w:hAnsi="Times New Roman"/>
          <w:b/>
          <w:sz w:val="24"/>
          <w:lang w:val="en-GB"/>
        </w:rPr>
        <w:t xml:space="preserve"> </w:t>
      </w:r>
      <w:proofErr w:type="spellStart"/>
      <w:r w:rsidR="00C14E7D">
        <w:rPr>
          <w:rFonts w:ascii="Times New Roman" w:hAnsi="Times New Roman"/>
          <w:b/>
          <w:sz w:val="24"/>
          <w:lang w:val="en-GB"/>
        </w:rPr>
        <w:t>kérjük</w:t>
      </w:r>
      <w:proofErr w:type="spellEnd"/>
      <w:r w:rsidR="00C14E7D">
        <w:rPr>
          <w:rFonts w:ascii="Times New Roman" w:hAnsi="Times New Roman"/>
          <w:b/>
          <w:sz w:val="24"/>
          <w:lang w:val="en-GB"/>
        </w:rPr>
        <w:t xml:space="preserve"> </w:t>
      </w:r>
      <w:proofErr w:type="spellStart"/>
      <w:r w:rsidR="00C14E7D">
        <w:rPr>
          <w:rFonts w:ascii="Times New Roman" w:hAnsi="Times New Roman"/>
          <w:b/>
          <w:sz w:val="24"/>
          <w:lang w:val="en-GB"/>
        </w:rPr>
        <w:t>feltüntetni</w:t>
      </w:r>
      <w:proofErr w:type="spellEnd"/>
      <w:r w:rsidR="00C14E7D">
        <w:rPr>
          <w:rFonts w:ascii="Times New Roman" w:hAnsi="Times New Roman"/>
          <w:b/>
          <w:sz w:val="24"/>
          <w:lang w:val="en-GB"/>
        </w:rPr>
        <w:t>.</w:t>
      </w:r>
    </w:p>
    <w:p w14:paraId="158A3757" w14:textId="77777777" w:rsidR="00BF37B5" w:rsidRPr="00C814F7" w:rsidRDefault="00BF37B5" w:rsidP="00C814F7">
      <w:pPr>
        <w:spacing w:before="0" w:after="120"/>
        <w:jc w:val="both"/>
        <w:rPr>
          <w:rFonts w:ascii="Times New Roman" w:hAnsi="Times New Roman"/>
          <w:i/>
          <w:sz w:val="24"/>
          <w:lang w:val="hu-HU"/>
        </w:rPr>
      </w:pPr>
    </w:p>
    <w:p w14:paraId="7279D47A" w14:textId="77777777" w:rsidR="00F412AB" w:rsidRPr="00371D36" w:rsidRDefault="007A3A49" w:rsidP="00F412AB">
      <w:pPr>
        <w:keepNext/>
        <w:spacing w:before="0" w:after="120"/>
        <w:outlineLvl w:val="0"/>
        <w:rPr>
          <w:rFonts w:ascii="Times New Roman" w:hAnsi="Times New Roman"/>
          <w:b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lastRenderedPageBreak/>
        <w:t>1</w:t>
      </w:r>
      <w:r w:rsidRPr="00816839">
        <w:rPr>
          <w:rFonts w:ascii="Times New Roman" w:hAnsi="Times New Roman"/>
          <w:b/>
          <w:sz w:val="24"/>
          <w:lang w:val="en-GB"/>
        </w:rPr>
        <w:t xml:space="preserve">. </w:t>
      </w:r>
      <w:proofErr w:type="spellStart"/>
      <w:r w:rsidR="00631F14">
        <w:rPr>
          <w:rFonts w:ascii="Times New Roman" w:hAnsi="Times New Roman"/>
          <w:b/>
          <w:sz w:val="24"/>
          <w:lang w:val="en-GB"/>
        </w:rPr>
        <w:t>Projektvezető</w:t>
      </w:r>
      <w:proofErr w:type="spellEnd"/>
      <w:r w:rsidR="00631F14">
        <w:rPr>
          <w:rFonts w:ascii="Times New Roman" w:hAnsi="Times New Roman"/>
          <w:b/>
          <w:sz w:val="24"/>
          <w:lang w:val="en-GB"/>
        </w:rPr>
        <w:t xml:space="preserve"> </w:t>
      </w:r>
      <w:proofErr w:type="spellStart"/>
      <w:r w:rsidR="00631F14">
        <w:rPr>
          <w:rFonts w:ascii="Times New Roman" w:hAnsi="Times New Roman"/>
          <w:b/>
          <w:sz w:val="24"/>
          <w:lang w:val="en-GB"/>
        </w:rPr>
        <w:t>k</w:t>
      </w:r>
      <w:r w:rsidR="00F412AB" w:rsidRPr="00371D36">
        <w:rPr>
          <w:rFonts w:ascii="Times New Roman" w:hAnsi="Times New Roman"/>
          <w:b/>
          <w:sz w:val="24"/>
          <w:lang w:val="en-GB"/>
        </w:rPr>
        <w:t>utató</w:t>
      </w:r>
      <w:proofErr w:type="spellEnd"/>
      <w:r w:rsidR="00F412AB" w:rsidRPr="00371D36">
        <w:rPr>
          <w:rFonts w:ascii="Times New Roman" w:hAnsi="Times New Roman"/>
          <w:b/>
          <w:sz w:val="24"/>
          <w:lang w:val="en-GB"/>
        </w:rPr>
        <w:t xml:space="preserve"> </w:t>
      </w:r>
      <w:proofErr w:type="spellStart"/>
      <w:r w:rsidR="00F412AB" w:rsidRPr="00371D36">
        <w:rPr>
          <w:rFonts w:ascii="Times New Roman" w:hAnsi="Times New Roman"/>
          <w:b/>
          <w:sz w:val="24"/>
          <w:lang w:val="en-GB"/>
        </w:rPr>
        <w:t>adatai</w:t>
      </w:r>
      <w:proofErr w:type="spellEnd"/>
      <w:r w:rsidR="00BF37B5">
        <w:rPr>
          <w:rFonts w:ascii="Times New Roman" w:hAnsi="Times New Roman"/>
          <w:b/>
          <w:sz w:val="24"/>
          <w:lang w:val="en-GB"/>
        </w:rPr>
        <w:t xml:space="preserve"> (</w:t>
      </w:r>
      <w:proofErr w:type="spellStart"/>
      <w:r w:rsidR="00BF37B5">
        <w:rPr>
          <w:rFonts w:ascii="Times New Roman" w:hAnsi="Times New Roman"/>
          <w:b/>
          <w:sz w:val="24"/>
          <w:lang w:val="en-GB"/>
        </w:rPr>
        <w:t>Figyelem</w:t>
      </w:r>
      <w:proofErr w:type="spellEnd"/>
      <w:r w:rsidR="00BF37B5">
        <w:rPr>
          <w:rFonts w:ascii="Times New Roman" w:hAnsi="Times New Roman"/>
          <w:b/>
          <w:sz w:val="24"/>
          <w:lang w:val="en-GB"/>
        </w:rPr>
        <w:t xml:space="preserve">: </w:t>
      </w:r>
      <w:proofErr w:type="spellStart"/>
      <w:r w:rsidR="00BF37B5">
        <w:rPr>
          <w:rFonts w:ascii="Times New Roman" w:hAnsi="Times New Roman"/>
          <w:b/>
          <w:sz w:val="24"/>
          <w:lang w:val="en-GB"/>
        </w:rPr>
        <w:t>az</w:t>
      </w:r>
      <w:proofErr w:type="spellEnd"/>
      <w:r w:rsidR="00BF37B5">
        <w:rPr>
          <w:rFonts w:ascii="Times New Roman" w:hAnsi="Times New Roman"/>
          <w:b/>
          <w:sz w:val="24"/>
          <w:lang w:val="en-GB"/>
        </w:rPr>
        <w:t xml:space="preserve"> 1. </w:t>
      </w:r>
      <w:proofErr w:type="spellStart"/>
      <w:r w:rsidR="00BF37B5">
        <w:rPr>
          <w:rFonts w:ascii="Times New Roman" w:hAnsi="Times New Roman"/>
          <w:b/>
          <w:sz w:val="24"/>
          <w:lang w:val="en-GB"/>
        </w:rPr>
        <w:t>Kutató</w:t>
      </w:r>
      <w:proofErr w:type="spellEnd"/>
      <w:r w:rsidR="00BF37B5">
        <w:rPr>
          <w:rFonts w:ascii="Times New Roman" w:hAnsi="Times New Roman"/>
          <w:b/>
          <w:sz w:val="24"/>
          <w:lang w:val="en-GB"/>
        </w:rPr>
        <w:t xml:space="preserve"> </w:t>
      </w:r>
      <w:proofErr w:type="spellStart"/>
      <w:r w:rsidR="00BF37B5">
        <w:rPr>
          <w:rFonts w:ascii="Times New Roman" w:hAnsi="Times New Roman"/>
          <w:b/>
          <w:sz w:val="24"/>
          <w:lang w:val="en-GB"/>
        </w:rPr>
        <w:t>kapja</w:t>
      </w:r>
      <w:proofErr w:type="spellEnd"/>
      <w:r w:rsidR="00BF37B5">
        <w:rPr>
          <w:rFonts w:ascii="Times New Roman" w:hAnsi="Times New Roman"/>
          <w:b/>
          <w:sz w:val="24"/>
          <w:lang w:val="en-GB"/>
        </w:rPr>
        <w:t xml:space="preserve"> a </w:t>
      </w:r>
      <w:proofErr w:type="spellStart"/>
      <w:r w:rsidR="00BF37B5">
        <w:rPr>
          <w:rFonts w:ascii="Times New Roman" w:hAnsi="Times New Roman"/>
          <w:b/>
          <w:sz w:val="24"/>
          <w:lang w:val="en-GB"/>
        </w:rPr>
        <w:t>projektvezetői</w:t>
      </w:r>
      <w:proofErr w:type="spellEnd"/>
      <w:r w:rsidR="00BF37B5">
        <w:rPr>
          <w:rFonts w:ascii="Times New Roman" w:hAnsi="Times New Roman"/>
          <w:b/>
          <w:sz w:val="24"/>
          <w:lang w:val="en-GB"/>
        </w:rPr>
        <w:t xml:space="preserve"> </w:t>
      </w:r>
      <w:proofErr w:type="spellStart"/>
      <w:r w:rsidR="00BF37B5">
        <w:rPr>
          <w:rFonts w:ascii="Times New Roman" w:hAnsi="Times New Roman"/>
          <w:b/>
          <w:sz w:val="24"/>
          <w:lang w:val="en-GB"/>
        </w:rPr>
        <w:t>besorolást</w:t>
      </w:r>
      <w:proofErr w:type="spellEnd"/>
      <w:proofErr w:type="gramStart"/>
      <w:r w:rsidR="00BF37B5">
        <w:rPr>
          <w:rFonts w:ascii="Times New Roman" w:hAnsi="Times New Roman"/>
          <w:b/>
          <w:sz w:val="24"/>
          <w:lang w:val="en-GB"/>
        </w:rPr>
        <w:t>! )</w:t>
      </w:r>
      <w:proofErr w:type="gramEnd"/>
    </w:p>
    <w:tbl>
      <w:tblPr>
        <w:tblW w:w="9624" w:type="dxa"/>
        <w:tblInd w:w="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7"/>
        <w:gridCol w:w="1984"/>
        <w:gridCol w:w="1701"/>
        <w:gridCol w:w="3952"/>
      </w:tblGrid>
      <w:tr w:rsidR="00631F14" w:rsidRPr="00627244" w14:paraId="5C896434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46D93E49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 xml:space="preserve">Előtag </w:t>
            </w:r>
          </w:p>
          <w:p w14:paraId="17375B00" w14:textId="77777777" w:rsidR="00631F14" w:rsidRPr="00627244" w:rsidRDefault="00631F14" w:rsidP="005305B7">
            <w:pPr>
              <w:keepNext/>
              <w:tabs>
                <w:tab w:val="left" w:pos="820"/>
              </w:tabs>
              <w:spacing w:before="0"/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(Dr., id., ifj., stb.):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41AAD8BB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Vezetéknév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52494D95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Keresztnév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61322A30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Fényképes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személyazonosító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okmány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száma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</w:tr>
      <w:tr w:rsidR="00631F14" w:rsidRPr="00627244" w14:paraId="1CB5F372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1"/>
        </w:trPr>
        <w:tc>
          <w:tcPr>
            <w:tcW w:w="198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606E5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9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D3372A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5FF81408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  <w:p w14:paraId="4B256593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4B69D1A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08115E12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0B491FC7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Születési dátum:</w:t>
            </w:r>
          </w:p>
          <w:p w14:paraId="0F54D416" w14:textId="77777777" w:rsidR="00631F14" w:rsidRPr="00627244" w:rsidRDefault="00631F14" w:rsidP="005305B7">
            <w:pPr>
              <w:keepNext/>
              <w:tabs>
                <w:tab w:val="left" w:pos="820"/>
              </w:tabs>
              <w:ind w:right="-890"/>
              <w:rPr>
                <w:rFonts w:ascii="Times New Roman" w:hAnsi="Times New Roman"/>
                <w:sz w:val="24"/>
                <w:lang w:val="nl-NL"/>
              </w:rPr>
            </w:pP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44590BB6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Lakcím:</w:t>
            </w:r>
          </w:p>
          <w:p w14:paraId="2723160B" w14:textId="77777777" w:rsidR="00631F14" w:rsidRPr="00627244" w:rsidRDefault="00631F14" w:rsidP="005305B7">
            <w:pPr>
              <w:keepNext/>
              <w:ind w:left="1035" w:hanging="1035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7B986FF4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1D528340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Beosztás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(Ph.D.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hallgató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intézeti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kutató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stb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.):</w:t>
            </w:r>
          </w:p>
        </w:tc>
        <w:tc>
          <w:tcPr>
            <w:tcW w:w="565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181F643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Telefonszám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71D10ACE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0CE31F7E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72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0BD768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5653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3B537CAF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66D1F8DF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003BD70E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GB"/>
              </w:rPr>
              <w:t>Intézmény</w:t>
            </w:r>
            <w:proofErr w:type="spellEnd"/>
            <w:r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en-GB"/>
              </w:rPr>
              <w:t>megnevezése,címe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12B5E2FF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55EC8241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20457FFA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t>E-mail: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254B5444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Kapcsolattartó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</w:tr>
      <w:tr w:rsidR="00631F14" w:rsidRPr="00627244" w14:paraId="5F6AD3C9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4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D4DD160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6640F1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63B23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53A78288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5C478CEC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3FF61AB1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BC30A0" w14:paraId="6DE562AA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1486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4BBDE8" w14:textId="77777777" w:rsidR="00631F14" w:rsidRPr="00BC30A0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KRTK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Adathozzáférést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fogja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-e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személyesen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is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használni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4C138BD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AA5AC3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4968DC35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Indok</w:t>
            </w:r>
            <w:proofErr w:type="spellEnd"/>
            <w:r w:rsidRPr="00BC30A0">
              <w:rPr>
                <w:rStyle w:val="Lbjegyzet-hivatkozs"/>
                <w:rFonts w:ascii="Times New Roman" w:hAnsi="Times New Roman"/>
                <w:sz w:val="24"/>
                <w:lang w:val="en-GB"/>
              </w:rPr>
              <w:footnoteReference w:id="1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56D4B046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387B5129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6D7BE2C9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796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4070C9F" w14:textId="77777777" w:rsidR="00631F14" w:rsidRPr="00627244" w:rsidRDefault="00631F14" w:rsidP="005305B7">
            <w:pPr>
              <w:jc w:val="both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adja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meg,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az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en-GB"/>
              </w:rPr>
              <w:t>I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.1-es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pontban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megjelölt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intézménnyel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milyen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fennálló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jogviszony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>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van (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határozott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|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határozatlan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relációban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a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megfelelőt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aláhúzni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)!</w:t>
            </w:r>
          </w:p>
        </w:tc>
      </w:tr>
      <w:tr w:rsidR="00631F14" w:rsidRPr="00627244" w14:paraId="68BA856C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4B82D9C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BCE-vel m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unkaviszony</w:t>
            </w:r>
            <w:r>
              <w:rPr>
                <w:rFonts w:ascii="Times New Roman" w:hAnsi="Times New Roman"/>
                <w:sz w:val="24"/>
                <w:lang w:val="hu-HU"/>
              </w:rPr>
              <w:t>ban álló kutató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: határozott idejű | határozatlan idejű</w:t>
            </w:r>
          </w:p>
        </w:tc>
      </w:tr>
      <w:tr w:rsidR="00631F14" w:rsidRPr="00627244" w14:paraId="71415248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9D7293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egyetemi hallgatói jogviszony</w:t>
            </w:r>
          </w:p>
        </w:tc>
      </w:tr>
      <w:tr w:rsidR="00631F14" w:rsidRPr="00627244" w14:paraId="4DC24846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1FE8F09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 hallgatója</w:t>
            </w:r>
          </w:p>
        </w:tc>
      </w:tr>
      <w:tr w:rsidR="00631F14" w:rsidRPr="00627244" w14:paraId="21BAA2E0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15B96F3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PHD hallgatói jogviszony</w:t>
            </w:r>
          </w:p>
        </w:tc>
      </w:tr>
      <w:tr w:rsidR="00631F14" w:rsidRPr="00627244" w14:paraId="24A80A65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0072081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egyetem, intézmény kutatója</w:t>
            </w:r>
          </w:p>
          <w:p w14:paraId="7C76A005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  <w:p w14:paraId="6DE5D1A1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67DAA687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DA396BD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Egyéb, éspedig:</w:t>
            </w:r>
          </w:p>
        </w:tc>
      </w:tr>
      <w:tr w:rsidR="00631F14" w:rsidRPr="00627244" w14:paraId="3150FF2B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336907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</w:tc>
      </w:tr>
      <w:tr w:rsidR="00631F14" w:rsidRPr="00627244" w14:paraId="0F3EDCFC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0B59F55B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>
              <w:rPr>
                <w:rFonts w:ascii="Times New Roman" w:hAnsi="Times New Roman"/>
                <w:b/>
                <w:sz w:val="24"/>
                <w:lang w:val="en-GB"/>
              </w:rPr>
              <w:lastRenderedPageBreak/>
              <w:t>2</w:t>
            </w:r>
            <w:r w:rsidRPr="00816839">
              <w:rPr>
                <w:rFonts w:ascii="Times New Roman" w:hAnsi="Times New Roman"/>
                <w:b/>
                <w:sz w:val="24"/>
                <w:lang w:val="en-GB"/>
              </w:rPr>
              <w:t xml:space="preserve">. </w:t>
            </w:r>
            <w:proofErr w:type="spellStart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>Kutató</w:t>
            </w:r>
            <w:proofErr w:type="spellEnd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>adatai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15266AA5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7DD5F376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13E9E690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6DD84F2B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79B06BA3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 xml:space="preserve">Előtag </w:t>
            </w:r>
          </w:p>
          <w:p w14:paraId="001E3FFC" w14:textId="77777777" w:rsidR="00631F14" w:rsidRPr="00627244" w:rsidRDefault="00631F14" w:rsidP="005305B7">
            <w:pPr>
              <w:keepNext/>
              <w:tabs>
                <w:tab w:val="left" w:pos="820"/>
              </w:tabs>
              <w:spacing w:before="0"/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(Dr., id., ifj., stb.):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23894C17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Vezetéknév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6538C1E8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Keresztnév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4D73C84F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Fényképes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személyazonosító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okmány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száma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</w:tr>
      <w:tr w:rsidR="00631F14" w:rsidRPr="00627244" w14:paraId="1314D1C9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1"/>
        </w:trPr>
        <w:tc>
          <w:tcPr>
            <w:tcW w:w="198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6227F9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9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43EF8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56107CD2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  <w:p w14:paraId="51915E21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0D4E9A9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40691530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20C0DA3F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Születési dátum:</w:t>
            </w:r>
          </w:p>
          <w:p w14:paraId="21816EA4" w14:textId="77777777" w:rsidR="00631F14" w:rsidRPr="00627244" w:rsidRDefault="00631F14" w:rsidP="005305B7">
            <w:pPr>
              <w:keepNext/>
              <w:tabs>
                <w:tab w:val="left" w:pos="820"/>
              </w:tabs>
              <w:ind w:right="-890"/>
              <w:rPr>
                <w:rFonts w:ascii="Times New Roman" w:hAnsi="Times New Roman"/>
                <w:sz w:val="24"/>
                <w:lang w:val="nl-NL"/>
              </w:rPr>
            </w:pP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7D7E558D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Lakcím:</w:t>
            </w:r>
          </w:p>
          <w:p w14:paraId="72A50977" w14:textId="77777777" w:rsidR="00631F14" w:rsidRPr="00627244" w:rsidRDefault="00631F14" w:rsidP="005305B7">
            <w:pPr>
              <w:keepNext/>
              <w:ind w:left="1035" w:hanging="1035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2076F8B2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1A5EAF20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Beosztás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(Ph.D.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hallgató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intézeti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kutató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stb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.):</w:t>
            </w:r>
          </w:p>
        </w:tc>
        <w:tc>
          <w:tcPr>
            <w:tcW w:w="565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3D712C8D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Telefonszám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39C6F377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0503110D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72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2F7DB0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5653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2BF5852E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028FF56A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61B1E34E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GB"/>
              </w:rPr>
              <w:t>Intézmény</w:t>
            </w:r>
            <w:proofErr w:type="spellEnd"/>
            <w:r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en-GB"/>
              </w:rPr>
              <w:t>megnevezése,címe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006A2166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355B454A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67C68F31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t>E-mail: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47702C2B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Kapcsolattartó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</w:tr>
      <w:tr w:rsidR="00631F14" w:rsidRPr="00627244" w14:paraId="05B3DD52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4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97DEF4B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F51C7B2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66BB06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6321BA55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1FF630F6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42C11E4A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BC30A0" w14:paraId="1BDD128F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1486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3E3D7F" w14:textId="77777777" w:rsidR="00631F14" w:rsidRPr="00BC30A0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KRTK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Adathozzáférést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fogja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-e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személyesen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is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használni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ECA1F81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7870F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76751334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Indok</w:t>
            </w:r>
            <w:proofErr w:type="spellEnd"/>
            <w:r w:rsidRPr="00BC30A0">
              <w:rPr>
                <w:rStyle w:val="Lbjegyzet-hivatkozs"/>
                <w:rFonts w:ascii="Times New Roman" w:hAnsi="Times New Roman"/>
                <w:sz w:val="24"/>
                <w:lang w:val="en-GB"/>
              </w:rPr>
              <w:footnoteReference w:id="2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046E9A0C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22185E0E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0E45EF41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796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B1DB8C4" w14:textId="77777777" w:rsidR="00631F14" w:rsidRPr="00627244" w:rsidRDefault="00631F14" w:rsidP="005305B7">
            <w:pPr>
              <w:jc w:val="both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adja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meg,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az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en-GB"/>
              </w:rPr>
              <w:t>I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.1-es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pontban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megjelölt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intézménnyel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milyen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fennálló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jogviszony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>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van (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határozott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|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határozatlan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relációban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a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megfelelőt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aláhúzni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)!</w:t>
            </w:r>
          </w:p>
        </w:tc>
      </w:tr>
      <w:tr w:rsidR="00631F14" w:rsidRPr="00627244" w14:paraId="6D9580D2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BF83EFF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BCE-vel m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unkaviszony</w:t>
            </w:r>
            <w:r>
              <w:rPr>
                <w:rFonts w:ascii="Times New Roman" w:hAnsi="Times New Roman"/>
                <w:sz w:val="24"/>
                <w:lang w:val="hu-HU"/>
              </w:rPr>
              <w:t>ban álló kutató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: határozott idejű | határozatlan idejű</w:t>
            </w:r>
          </w:p>
        </w:tc>
      </w:tr>
      <w:tr w:rsidR="00631F14" w:rsidRPr="00627244" w14:paraId="79E83A55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B7BDD5F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egyetemi hallgatói jogviszony</w:t>
            </w:r>
          </w:p>
        </w:tc>
      </w:tr>
      <w:tr w:rsidR="00631F14" w:rsidRPr="00627244" w14:paraId="35F2868D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D12D141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 hallgatója</w:t>
            </w:r>
          </w:p>
        </w:tc>
      </w:tr>
      <w:tr w:rsidR="00631F14" w:rsidRPr="00627244" w14:paraId="6347C4E4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420A431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PHD hallgatói jogviszony</w:t>
            </w:r>
          </w:p>
        </w:tc>
      </w:tr>
      <w:tr w:rsidR="00631F14" w:rsidRPr="00627244" w14:paraId="32A93BE6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359378B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egyetem, intézmény kutatója</w:t>
            </w:r>
          </w:p>
          <w:p w14:paraId="20B4ABBC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  <w:p w14:paraId="4E2D15C6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3DCF13B8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16BC0C5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Egyéb, éspedig:</w:t>
            </w:r>
          </w:p>
        </w:tc>
      </w:tr>
      <w:tr w:rsidR="00631F14" w:rsidRPr="00627244" w14:paraId="0B537697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43EA1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</w:tc>
      </w:tr>
      <w:tr w:rsidR="00631F14" w:rsidRPr="00627244" w14:paraId="751178EE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1BF93901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>
              <w:rPr>
                <w:rFonts w:ascii="Times New Roman" w:hAnsi="Times New Roman"/>
                <w:b/>
                <w:sz w:val="24"/>
                <w:lang w:val="en-GB"/>
              </w:rPr>
              <w:lastRenderedPageBreak/>
              <w:t>3</w:t>
            </w:r>
            <w:r w:rsidRPr="00816839">
              <w:rPr>
                <w:rFonts w:ascii="Times New Roman" w:hAnsi="Times New Roman"/>
                <w:b/>
                <w:sz w:val="24"/>
                <w:lang w:val="en-GB"/>
              </w:rPr>
              <w:t xml:space="preserve">. </w:t>
            </w:r>
            <w:proofErr w:type="spellStart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>Kutató</w:t>
            </w:r>
            <w:proofErr w:type="spellEnd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>adatai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430C8D0A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538BA2E1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2EF4814F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2D954790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3A593C5F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 xml:space="preserve">Előtag </w:t>
            </w:r>
          </w:p>
          <w:p w14:paraId="0C6DD05F" w14:textId="77777777" w:rsidR="00631F14" w:rsidRPr="00627244" w:rsidRDefault="00631F14" w:rsidP="005305B7">
            <w:pPr>
              <w:keepNext/>
              <w:tabs>
                <w:tab w:val="left" w:pos="820"/>
              </w:tabs>
              <w:spacing w:before="0"/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(Dr., id., ifj., stb.):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6BDF8767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Vezetéknév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795A71C7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Keresztnév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1DCBC6C5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Fényképes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személyazonosító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okmány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száma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</w:tr>
      <w:tr w:rsidR="00631F14" w:rsidRPr="00627244" w14:paraId="05018B5C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1"/>
        </w:trPr>
        <w:tc>
          <w:tcPr>
            <w:tcW w:w="198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E72A8A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9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7D810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0A088ED2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  <w:p w14:paraId="055BB9D4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F49B96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4CC4F4A2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274BEEF0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Születési dátum:</w:t>
            </w:r>
          </w:p>
          <w:p w14:paraId="271A2E9A" w14:textId="77777777" w:rsidR="00631F14" w:rsidRPr="00627244" w:rsidRDefault="00631F14" w:rsidP="005305B7">
            <w:pPr>
              <w:keepNext/>
              <w:tabs>
                <w:tab w:val="left" w:pos="820"/>
              </w:tabs>
              <w:ind w:right="-890"/>
              <w:rPr>
                <w:rFonts w:ascii="Times New Roman" w:hAnsi="Times New Roman"/>
                <w:sz w:val="24"/>
                <w:lang w:val="nl-NL"/>
              </w:rPr>
            </w:pP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327A9360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Lakcím:</w:t>
            </w:r>
          </w:p>
          <w:p w14:paraId="2374A404" w14:textId="77777777" w:rsidR="00631F14" w:rsidRPr="00627244" w:rsidRDefault="00631F14" w:rsidP="005305B7">
            <w:pPr>
              <w:keepNext/>
              <w:ind w:left="1035" w:hanging="1035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378CF50D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3AE9DA1F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Beosztás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(Ph.D.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hallgató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intézeti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kutató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stb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.):</w:t>
            </w:r>
          </w:p>
        </w:tc>
        <w:tc>
          <w:tcPr>
            <w:tcW w:w="565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3861A6FC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Telefonszám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154FF594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199AB9B5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72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A1B5BC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5653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17C5C81D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2FF5E712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5FD31EEE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GB"/>
              </w:rPr>
              <w:t>Intézmény</w:t>
            </w:r>
            <w:proofErr w:type="spellEnd"/>
            <w:r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en-GB"/>
              </w:rPr>
              <w:t>megnevezése,címe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415689EC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51E91847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07AE6A32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t>E-mail: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492CACAC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Kapcsolattartó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</w:tr>
      <w:tr w:rsidR="00631F14" w:rsidRPr="00627244" w14:paraId="279F7ABD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4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5534CE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DD7BAF2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2BB659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5FFF4567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5F166EC9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7AA50436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BC30A0" w14:paraId="05978187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1486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C346686" w14:textId="77777777" w:rsidR="00631F14" w:rsidRPr="00BC30A0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KRTK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Adathozzáférést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fogja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-e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személyesen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is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használni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14DEF8E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EC025C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5A23734A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Indok</w:t>
            </w:r>
            <w:proofErr w:type="spellEnd"/>
            <w:r w:rsidRPr="00BC30A0">
              <w:rPr>
                <w:rStyle w:val="Lbjegyzet-hivatkozs"/>
                <w:rFonts w:ascii="Times New Roman" w:hAnsi="Times New Roman"/>
                <w:sz w:val="24"/>
                <w:lang w:val="en-GB"/>
              </w:rPr>
              <w:footnoteReference w:id="3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1D0ABEFE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404DD956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54915686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796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050BDE2" w14:textId="77777777" w:rsidR="00631F14" w:rsidRPr="00627244" w:rsidRDefault="00631F14" w:rsidP="005305B7">
            <w:pPr>
              <w:jc w:val="both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adja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meg,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az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en-GB"/>
              </w:rPr>
              <w:t>I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.1-es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pontban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megjelölt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intézménnyel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milyen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fennálló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jogviszony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>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van (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határozott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|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határozatlan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relációban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a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megfelelőt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aláhúzni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)!</w:t>
            </w:r>
          </w:p>
        </w:tc>
      </w:tr>
      <w:tr w:rsidR="00631F14" w:rsidRPr="00627244" w14:paraId="391F184C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6B14132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BCE-vel m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unkaviszony</w:t>
            </w:r>
            <w:r>
              <w:rPr>
                <w:rFonts w:ascii="Times New Roman" w:hAnsi="Times New Roman"/>
                <w:sz w:val="24"/>
                <w:lang w:val="hu-HU"/>
              </w:rPr>
              <w:t>ban álló kutató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: határozott idejű | határozatlan idejű</w:t>
            </w:r>
          </w:p>
        </w:tc>
      </w:tr>
      <w:tr w:rsidR="00631F14" w:rsidRPr="00627244" w14:paraId="3E507A29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8F3DC1F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egyetemi hallgatói jogviszony</w:t>
            </w:r>
          </w:p>
        </w:tc>
      </w:tr>
      <w:tr w:rsidR="00631F14" w:rsidRPr="00627244" w14:paraId="21B9FA50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06B5C20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 hallgatója</w:t>
            </w:r>
          </w:p>
        </w:tc>
      </w:tr>
      <w:tr w:rsidR="00631F14" w:rsidRPr="00627244" w14:paraId="6F9C4E17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6C49BDC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PHD hallgatói jogviszony</w:t>
            </w:r>
          </w:p>
        </w:tc>
      </w:tr>
      <w:tr w:rsidR="00631F14" w:rsidRPr="00627244" w14:paraId="6A3CE707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A6CBC45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egyetem, intézmény kutatója</w:t>
            </w:r>
          </w:p>
          <w:p w14:paraId="187F7CE8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  <w:p w14:paraId="6DE7A1F3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3CAD7FFA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77EC35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Egyéb, éspedig:</w:t>
            </w:r>
          </w:p>
        </w:tc>
      </w:tr>
      <w:tr w:rsidR="00631F14" w:rsidRPr="00627244" w14:paraId="6D970B1A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1361AD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</w:tc>
      </w:tr>
      <w:tr w:rsidR="00631F14" w:rsidRPr="00627244" w14:paraId="6D57CEE1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5691DBCE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>
              <w:rPr>
                <w:rFonts w:ascii="Times New Roman" w:hAnsi="Times New Roman"/>
                <w:b/>
                <w:sz w:val="24"/>
                <w:lang w:val="en-GB"/>
              </w:rPr>
              <w:lastRenderedPageBreak/>
              <w:t>4</w:t>
            </w:r>
            <w:r w:rsidRPr="00816839">
              <w:rPr>
                <w:rFonts w:ascii="Times New Roman" w:hAnsi="Times New Roman"/>
                <w:b/>
                <w:sz w:val="24"/>
                <w:lang w:val="en-GB"/>
              </w:rPr>
              <w:t xml:space="preserve">. </w:t>
            </w:r>
            <w:proofErr w:type="spellStart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>Kutató</w:t>
            </w:r>
            <w:proofErr w:type="spellEnd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>adatai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34AA5550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0597B1FC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2793D4CF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5FE5420A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5CA88B18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 xml:space="preserve">Előtag </w:t>
            </w:r>
          </w:p>
          <w:p w14:paraId="48ECED36" w14:textId="77777777" w:rsidR="00631F14" w:rsidRPr="00627244" w:rsidRDefault="00631F14" w:rsidP="005305B7">
            <w:pPr>
              <w:keepNext/>
              <w:tabs>
                <w:tab w:val="left" w:pos="820"/>
              </w:tabs>
              <w:spacing w:before="0"/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(Dr., id., ifj., stb.):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4455141F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Vezetéknév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0EF1CB7F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Keresztnév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6D187FA1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Fényképes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személyazonosító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okmány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száma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</w:tr>
      <w:tr w:rsidR="00631F14" w:rsidRPr="00627244" w14:paraId="3BC9340A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1"/>
        </w:trPr>
        <w:tc>
          <w:tcPr>
            <w:tcW w:w="198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371E4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9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D5261F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0F245B7E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  <w:p w14:paraId="00D6974A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376B34C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44C4426A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30DE493D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Születési dátum:</w:t>
            </w:r>
          </w:p>
          <w:p w14:paraId="5AAC6853" w14:textId="77777777" w:rsidR="00631F14" w:rsidRPr="00627244" w:rsidRDefault="00631F14" w:rsidP="005305B7">
            <w:pPr>
              <w:keepNext/>
              <w:tabs>
                <w:tab w:val="left" w:pos="820"/>
              </w:tabs>
              <w:ind w:right="-890"/>
              <w:rPr>
                <w:rFonts w:ascii="Times New Roman" w:hAnsi="Times New Roman"/>
                <w:sz w:val="24"/>
                <w:lang w:val="nl-NL"/>
              </w:rPr>
            </w:pP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232B16B7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Lakcím:</w:t>
            </w:r>
          </w:p>
          <w:p w14:paraId="471326CC" w14:textId="77777777" w:rsidR="00631F14" w:rsidRPr="00627244" w:rsidRDefault="00631F14" w:rsidP="005305B7">
            <w:pPr>
              <w:keepNext/>
              <w:ind w:left="1035" w:hanging="1035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24B773C8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3834C256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Beosztás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(Ph.D.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hallgató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intézeti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kutató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stb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.):</w:t>
            </w:r>
          </w:p>
        </w:tc>
        <w:tc>
          <w:tcPr>
            <w:tcW w:w="565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5B10314F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Telefonszám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17409C43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12563FA7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72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E19766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5653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579F26D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3F130233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11D4AD68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GB"/>
              </w:rPr>
              <w:t>Intézmény</w:t>
            </w:r>
            <w:proofErr w:type="spellEnd"/>
            <w:r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en-GB"/>
              </w:rPr>
              <w:t>megnevezése,címe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270D2A0D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156D52F6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57483152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t>E-mail: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07990BFB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Kapcsolattartó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</w:tr>
      <w:tr w:rsidR="00631F14" w:rsidRPr="00627244" w14:paraId="23AE95F6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4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E145261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A910C2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F49AD2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5EE45AE8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79805058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4A97268C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BC30A0" w14:paraId="617D15BB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1486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BBBD4AE" w14:textId="77777777" w:rsidR="00631F14" w:rsidRPr="00BC30A0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KRTK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Adathozzáférést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fogja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-e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személyesen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is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használni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FDB2100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8DFEB3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1671030E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Indok</w:t>
            </w:r>
            <w:proofErr w:type="spellEnd"/>
            <w:r w:rsidRPr="00BC30A0">
              <w:rPr>
                <w:rStyle w:val="Lbjegyzet-hivatkozs"/>
                <w:rFonts w:ascii="Times New Roman" w:hAnsi="Times New Roman"/>
                <w:sz w:val="24"/>
                <w:lang w:val="en-GB"/>
              </w:rPr>
              <w:footnoteReference w:id="4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088EE464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6CDC7B8F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1D744852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796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6B79FA5" w14:textId="77777777" w:rsidR="00631F14" w:rsidRPr="00627244" w:rsidRDefault="00631F14" w:rsidP="005305B7">
            <w:pPr>
              <w:jc w:val="both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adja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meg,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az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en-GB"/>
              </w:rPr>
              <w:t>I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.1-es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pontban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megjelölt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intézménnyel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milyen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fennálló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jogviszony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>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van (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határozott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|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határozatlan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relációban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a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megfelelőt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aláhúzni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)!</w:t>
            </w:r>
          </w:p>
        </w:tc>
      </w:tr>
      <w:tr w:rsidR="00631F14" w:rsidRPr="00627244" w14:paraId="5E608301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107414B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BCE-vel m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unkaviszony</w:t>
            </w:r>
            <w:r>
              <w:rPr>
                <w:rFonts w:ascii="Times New Roman" w:hAnsi="Times New Roman"/>
                <w:sz w:val="24"/>
                <w:lang w:val="hu-HU"/>
              </w:rPr>
              <w:t>ban álló kutató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: határozott idejű | határozatlan idejű</w:t>
            </w:r>
          </w:p>
        </w:tc>
      </w:tr>
      <w:tr w:rsidR="00631F14" w:rsidRPr="00627244" w14:paraId="78F741C2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78EB660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egyetemi hallgatói jogviszony</w:t>
            </w:r>
          </w:p>
        </w:tc>
      </w:tr>
      <w:tr w:rsidR="00631F14" w:rsidRPr="00627244" w14:paraId="3DF5240B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0A2BB38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 hallgatója</w:t>
            </w:r>
          </w:p>
        </w:tc>
      </w:tr>
      <w:tr w:rsidR="00631F14" w:rsidRPr="00627244" w14:paraId="1133431E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0748587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PHD hallgatói jogviszony</w:t>
            </w:r>
          </w:p>
        </w:tc>
      </w:tr>
      <w:tr w:rsidR="00631F14" w:rsidRPr="00627244" w14:paraId="523EDD03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6A29CC7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egyetem, intézmény kutatója</w:t>
            </w:r>
          </w:p>
          <w:p w14:paraId="5765838D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  <w:p w14:paraId="6C74A730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4BD0EF18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0B1B09A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Egyéb, éspedig:</w:t>
            </w:r>
          </w:p>
        </w:tc>
      </w:tr>
      <w:tr w:rsidR="00631F14" w:rsidRPr="00627244" w14:paraId="7810A16E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713BD2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</w:tc>
      </w:tr>
      <w:tr w:rsidR="00631F14" w:rsidRPr="00627244" w14:paraId="5A7A7F13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310DF75E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>
              <w:rPr>
                <w:rFonts w:ascii="Times New Roman" w:hAnsi="Times New Roman"/>
                <w:b/>
                <w:sz w:val="24"/>
                <w:lang w:val="en-GB"/>
              </w:rPr>
              <w:lastRenderedPageBreak/>
              <w:t>5</w:t>
            </w:r>
            <w:r w:rsidRPr="00816839">
              <w:rPr>
                <w:rFonts w:ascii="Times New Roman" w:hAnsi="Times New Roman"/>
                <w:b/>
                <w:sz w:val="24"/>
                <w:lang w:val="en-GB"/>
              </w:rPr>
              <w:t xml:space="preserve">. </w:t>
            </w:r>
            <w:proofErr w:type="spellStart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>Kutató</w:t>
            </w:r>
            <w:proofErr w:type="spellEnd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371D36">
              <w:rPr>
                <w:rFonts w:ascii="Times New Roman" w:hAnsi="Times New Roman"/>
                <w:b/>
                <w:sz w:val="24"/>
                <w:lang w:val="en-GB"/>
              </w:rPr>
              <w:t>adatai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7FD7951B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0C802359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2AD8CE99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44B6D552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2869DE49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 xml:space="preserve">Előtag </w:t>
            </w:r>
          </w:p>
          <w:p w14:paraId="00815CF5" w14:textId="77777777" w:rsidR="00631F14" w:rsidRPr="00627244" w:rsidRDefault="00631F14" w:rsidP="005305B7">
            <w:pPr>
              <w:keepNext/>
              <w:tabs>
                <w:tab w:val="left" w:pos="820"/>
              </w:tabs>
              <w:spacing w:before="0"/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(Dr., id., ifj., stb.):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</w:tcPr>
          <w:p w14:paraId="7DD7CC96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Vezetéknév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5AD08F6D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Keresztnév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2" w:space="0" w:color="auto"/>
              <w:right w:val="single" w:sz="6" w:space="0" w:color="auto"/>
            </w:tcBorders>
          </w:tcPr>
          <w:p w14:paraId="0E1B346C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Fényképes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személyazonosító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okmány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száma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</w:tr>
      <w:tr w:rsidR="00631F14" w:rsidRPr="00627244" w14:paraId="687CAE23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1"/>
        </w:trPr>
        <w:tc>
          <w:tcPr>
            <w:tcW w:w="198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228C92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98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779875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4C2064B2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  <w:p w14:paraId="11C3D03E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952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0188A41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7D8B5E85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12315C58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Születési dátum:</w:t>
            </w:r>
          </w:p>
          <w:p w14:paraId="0AB05777" w14:textId="77777777" w:rsidR="00631F14" w:rsidRPr="00627244" w:rsidRDefault="00631F14" w:rsidP="005305B7">
            <w:pPr>
              <w:keepNext/>
              <w:tabs>
                <w:tab w:val="left" w:pos="820"/>
              </w:tabs>
              <w:ind w:right="-890"/>
              <w:rPr>
                <w:rFonts w:ascii="Times New Roman" w:hAnsi="Times New Roman"/>
                <w:sz w:val="24"/>
                <w:lang w:val="nl-NL"/>
              </w:rPr>
            </w:pP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2A182C40" w14:textId="77777777" w:rsidR="00631F14" w:rsidRPr="00627244" w:rsidRDefault="00631F14" w:rsidP="005305B7">
            <w:pPr>
              <w:keepNext/>
              <w:tabs>
                <w:tab w:val="left" w:pos="820"/>
              </w:tabs>
              <w:rPr>
                <w:rFonts w:ascii="Times New Roman" w:hAnsi="Times New Roman"/>
                <w:sz w:val="24"/>
                <w:lang w:val="nl-NL"/>
              </w:rPr>
            </w:pPr>
            <w:r w:rsidRPr="00627244">
              <w:rPr>
                <w:rFonts w:ascii="Times New Roman" w:hAnsi="Times New Roman"/>
                <w:sz w:val="24"/>
                <w:lang w:val="nl-NL"/>
              </w:rPr>
              <w:t>Lakcím:</w:t>
            </w:r>
          </w:p>
          <w:p w14:paraId="7C6659AE" w14:textId="77777777" w:rsidR="00631F14" w:rsidRPr="00627244" w:rsidRDefault="00631F14" w:rsidP="005305B7">
            <w:pPr>
              <w:keepNext/>
              <w:ind w:left="1035" w:hanging="1035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6F0AE0C5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66B60D53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Beosztás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(Ph.D.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hallgató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intézeti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kutató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stb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.):</w:t>
            </w:r>
          </w:p>
        </w:tc>
        <w:tc>
          <w:tcPr>
            <w:tcW w:w="565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12A107A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Telefonszám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75C704AA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5EE0377A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72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DDEE1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5653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1F3C1437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3ECD245C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5ABD37AF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GB"/>
              </w:rPr>
              <w:t>Intézmény</w:t>
            </w:r>
            <w:proofErr w:type="spellEnd"/>
            <w:r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en-GB"/>
              </w:rPr>
              <w:t>megnevezése,címe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280E11C9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182094D8" w14:textId="77777777" w:rsidTr="005305B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71" w:type="dxa"/>
            <w:gridSpan w:val="2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vAlign w:val="bottom"/>
          </w:tcPr>
          <w:p w14:paraId="5EF8BD2E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t>E-mail:</w:t>
            </w:r>
          </w:p>
        </w:tc>
        <w:tc>
          <w:tcPr>
            <w:tcW w:w="5653" w:type="dxa"/>
            <w:gridSpan w:val="2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vAlign w:val="bottom"/>
          </w:tcPr>
          <w:p w14:paraId="077E6CCC" w14:textId="77777777" w:rsidR="00631F14" w:rsidRPr="00627244" w:rsidRDefault="00631F14" w:rsidP="005305B7">
            <w:pPr>
              <w:keepNext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Kapcsolattartó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személy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</w:tr>
      <w:tr w:rsidR="00631F14" w:rsidRPr="00627244" w14:paraId="0854B21A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454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FAE7EE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A0578D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B77A4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en-GB"/>
              </w:rPr>
            </w:r>
            <w:r w:rsidRPr="00627244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1C39A9FE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6B3B3FD3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5B0C7797" w14:textId="77777777" w:rsidR="00631F14" w:rsidRPr="00627244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BC30A0" w14:paraId="750496B2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1486"/>
        </w:trPr>
        <w:tc>
          <w:tcPr>
            <w:tcW w:w="3971" w:type="dxa"/>
            <w:gridSpan w:val="2"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41458B" w14:textId="77777777" w:rsidR="00631F14" w:rsidRPr="00BC30A0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KRTK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Adathozzáférést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fogja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-e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személyesen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is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használni</w:t>
            </w:r>
            <w:proofErr w:type="spellEnd"/>
            <w:r w:rsidRPr="00BC30A0">
              <w:rPr>
                <w:rFonts w:ascii="Times New Roman" w:hAnsi="Times New Roman"/>
                <w:sz w:val="24"/>
                <w:lang w:val="en-GB"/>
              </w:rPr>
              <w:t>?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15C4E1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Igen</w:t>
            </w:r>
            <w:proofErr w:type="spellEnd"/>
          </w:p>
        </w:tc>
        <w:tc>
          <w:tcPr>
            <w:tcW w:w="3952" w:type="dxa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2ECE58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30A0">
              <w:rPr>
                <w:rFonts w:ascii="Times New Roman" w:hAnsi="Times New Roman"/>
                <w:sz w:val="24"/>
                <w:lang w:val="en-GB"/>
              </w:rPr>
              <w:instrText xml:space="preserve"> FORMCHECKBOX </w:instrText>
            </w:r>
            <w:r w:rsidRPr="00BC30A0">
              <w:rPr>
                <w:rFonts w:ascii="Times New Roman" w:hAnsi="Times New Roman"/>
                <w:sz w:val="24"/>
                <w:lang w:val="en-GB"/>
              </w:rPr>
            </w:r>
            <w:r w:rsidRPr="00BC30A0">
              <w:rPr>
                <w:rFonts w:ascii="Times New Roman" w:hAnsi="Times New Roman"/>
                <w:sz w:val="24"/>
                <w:lang w:val="en-GB"/>
              </w:rPr>
              <w:fldChar w:fldCharType="end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Nem</w:t>
            </w:r>
            <w:proofErr w:type="spellEnd"/>
          </w:p>
          <w:p w14:paraId="03AEE14F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BC30A0">
              <w:rPr>
                <w:rFonts w:ascii="Times New Roman" w:hAnsi="Times New Roman"/>
                <w:sz w:val="24"/>
                <w:lang w:val="en-GB"/>
              </w:rPr>
              <w:t>Indok</w:t>
            </w:r>
            <w:proofErr w:type="spellEnd"/>
            <w:r w:rsidRPr="00BC30A0">
              <w:rPr>
                <w:rStyle w:val="Lbjegyzet-hivatkozs"/>
                <w:rFonts w:ascii="Times New Roman" w:hAnsi="Times New Roman"/>
                <w:sz w:val="24"/>
                <w:lang w:val="en-GB"/>
              </w:rPr>
              <w:footnoteReference w:id="5"/>
            </w:r>
            <w:r w:rsidRPr="00BC30A0">
              <w:rPr>
                <w:rFonts w:ascii="Times New Roman" w:hAnsi="Times New Roman"/>
                <w:sz w:val="24"/>
                <w:lang w:val="en-GB"/>
              </w:rPr>
              <w:t>:</w:t>
            </w:r>
          </w:p>
          <w:p w14:paraId="67065748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  <w:p w14:paraId="794F5F36" w14:textId="77777777" w:rsidR="00631F14" w:rsidRPr="00BC30A0" w:rsidRDefault="00631F14" w:rsidP="005305B7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084C65D9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796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162313" w14:textId="77777777" w:rsidR="00631F14" w:rsidRPr="00627244" w:rsidRDefault="00631F14" w:rsidP="005305B7">
            <w:pPr>
              <w:jc w:val="both"/>
              <w:rPr>
                <w:rFonts w:ascii="Times New Roman" w:hAnsi="Times New Roman"/>
                <w:sz w:val="24"/>
                <w:lang w:val="en-GB"/>
              </w:rPr>
            </w:pP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adja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meg,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hogy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az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en-GB"/>
              </w:rPr>
              <w:t>I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.1-es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pontban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megjelölt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intézménnyel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milyen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fennálló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jogviszony</w:t>
            </w:r>
            <w:r w:rsidRPr="00627244">
              <w:rPr>
                <w:rFonts w:ascii="Times New Roman" w:hAnsi="Times New Roman"/>
                <w:sz w:val="24"/>
                <w:lang w:val="en-GB"/>
              </w:rPr>
              <w:t>a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van (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határozott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|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határozatlan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relációban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sz w:val="24"/>
                <w:lang w:val="en-GB"/>
              </w:rPr>
              <w:t>kérjük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 xml:space="preserve"> a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megfelelőt</w:t>
            </w:r>
            <w:proofErr w:type="spellEnd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proofErr w:type="spellStart"/>
            <w:r w:rsidRPr="00627244">
              <w:rPr>
                <w:rFonts w:ascii="Times New Roman" w:hAnsi="Times New Roman"/>
                <w:b/>
                <w:sz w:val="24"/>
                <w:lang w:val="en-GB"/>
              </w:rPr>
              <w:t>aláhúzni</w:t>
            </w:r>
            <w:proofErr w:type="spellEnd"/>
            <w:r w:rsidRPr="00627244">
              <w:rPr>
                <w:rFonts w:ascii="Times New Roman" w:hAnsi="Times New Roman"/>
                <w:sz w:val="24"/>
                <w:lang w:val="en-GB"/>
              </w:rPr>
              <w:t>)!</w:t>
            </w:r>
          </w:p>
        </w:tc>
      </w:tr>
      <w:tr w:rsidR="00631F14" w:rsidRPr="00627244" w14:paraId="785956BC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5EBF66B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BCE-vel m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unkaviszony</w:t>
            </w:r>
            <w:r>
              <w:rPr>
                <w:rFonts w:ascii="Times New Roman" w:hAnsi="Times New Roman"/>
                <w:sz w:val="24"/>
                <w:lang w:val="hu-HU"/>
              </w:rPr>
              <w:t>ban álló kutató</w:t>
            </w:r>
            <w:r w:rsidRPr="00627244">
              <w:rPr>
                <w:rFonts w:ascii="Times New Roman" w:hAnsi="Times New Roman"/>
                <w:sz w:val="24"/>
                <w:lang w:val="hu-HU"/>
              </w:rPr>
              <w:t>: határozott idejű | határozatlan idejű</w:t>
            </w:r>
          </w:p>
        </w:tc>
      </w:tr>
      <w:tr w:rsidR="00631F14" w:rsidRPr="00627244" w14:paraId="33593593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66171D8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egyetemi hallgatói jogviszony</w:t>
            </w:r>
          </w:p>
        </w:tc>
      </w:tr>
      <w:tr w:rsidR="00631F14" w:rsidRPr="00627244" w14:paraId="5A456DDC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0691489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 hallgatója</w:t>
            </w:r>
          </w:p>
        </w:tc>
      </w:tr>
      <w:tr w:rsidR="00631F14" w:rsidRPr="00627244" w14:paraId="40881017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4948391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BCE-s PHD hallgatói jogviszony</w:t>
            </w:r>
          </w:p>
        </w:tc>
      </w:tr>
      <w:tr w:rsidR="00631F14" w:rsidRPr="00627244" w14:paraId="318E0890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DE27F5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hu-HU"/>
              </w:rPr>
              <w:t>Más egyetem, intézmény kutatója</w:t>
            </w:r>
          </w:p>
          <w:p w14:paraId="6BAFC788" w14:textId="77777777" w:rsidR="00631F1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  <w:p w14:paraId="51868AF7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31F14" w:rsidRPr="00627244" w14:paraId="4CF0A363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0EB4631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en-GB"/>
              </w:rPr>
            </w:pP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7244">
              <w:rPr>
                <w:rFonts w:ascii="Times New Roman" w:hAnsi="Times New Roman"/>
                <w:sz w:val="24"/>
                <w:lang w:val="hu-HU"/>
              </w:rPr>
              <w:instrText xml:space="preserve"> FORMCHECKBOX </w:instrText>
            </w:r>
            <w:r w:rsidRPr="00627244">
              <w:rPr>
                <w:rFonts w:ascii="Times New Roman" w:hAnsi="Times New Roman"/>
                <w:sz w:val="24"/>
                <w:lang w:val="hu-HU"/>
              </w:rPr>
            </w:r>
            <w:r w:rsidRPr="00627244">
              <w:rPr>
                <w:rFonts w:ascii="Times New Roman" w:hAnsi="Times New Roman"/>
                <w:sz w:val="24"/>
                <w:lang w:val="hu-HU"/>
              </w:rPr>
              <w:fldChar w:fldCharType="end"/>
            </w:r>
            <w:r w:rsidRPr="00627244">
              <w:rPr>
                <w:rFonts w:ascii="Times New Roman" w:hAnsi="Times New Roman"/>
                <w:sz w:val="24"/>
                <w:lang w:val="hu-HU"/>
              </w:rPr>
              <w:t xml:space="preserve"> Egyéb, éspedig:</w:t>
            </w:r>
          </w:p>
        </w:tc>
      </w:tr>
      <w:tr w:rsidR="00631F14" w:rsidRPr="00627244" w14:paraId="3DBAA72C" w14:textId="77777777" w:rsidTr="005305B7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962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B8E1C9" w14:textId="77777777" w:rsidR="00631F14" w:rsidRPr="00627244" w:rsidRDefault="00631F14" w:rsidP="005305B7">
            <w:pPr>
              <w:rPr>
                <w:rFonts w:ascii="Times New Roman" w:hAnsi="Times New Roman"/>
                <w:sz w:val="24"/>
                <w:lang w:val="hu-HU"/>
              </w:rPr>
            </w:pPr>
          </w:p>
        </w:tc>
      </w:tr>
    </w:tbl>
    <w:p w14:paraId="3CAC23F1" w14:textId="77777777" w:rsidR="00BF37B5" w:rsidRDefault="00BF37B5" w:rsidP="00C36CFC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2EBB00A" w14:textId="77777777" w:rsidR="00BF37B5" w:rsidRDefault="00BF37B5" w:rsidP="00C36CFC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6CD4128" w14:textId="77777777" w:rsidR="00631F14" w:rsidRDefault="00631F14" w:rsidP="00C36CFC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B4966FC" w14:textId="77777777" w:rsidR="00631F14" w:rsidRDefault="00631F14" w:rsidP="00C36CFC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A00A804" w14:textId="77777777" w:rsidR="00631F14" w:rsidRDefault="00631F14" w:rsidP="00C36CFC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63A6C74" w14:textId="77777777" w:rsidR="00E76135" w:rsidRDefault="00E76135" w:rsidP="007E55C7">
      <w:pPr>
        <w:numPr>
          <w:ilvl w:val="0"/>
          <w:numId w:val="20"/>
        </w:numPr>
        <w:ind w:left="1077"/>
        <w:jc w:val="center"/>
        <w:rPr>
          <w:rFonts w:ascii="Times New Roman" w:hAnsi="Times New Roman"/>
          <w:b/>
          <w:sz w:val="32"/>
          <w:szCs w:val="28"/>
          <w:lang w:val="hu-HU"/>
        </w:rPr>
      </w:pPr>
      <w:r w:rsidRPr="00E76135">
        <w:rPr>
          <w:rFonts w:ascii="Times New Roman" w:hAnsi="Times New Roman"/>
          <w:b/>
          <w:sz w:val="32"/>
          <w:szCs w:val="28"/>
          <w:lang w:val="hu-HU"/>
        </w:rPr>
        <w:lastRenderedPageBreak/>
        <w:t>Tudományos célra, kutatás szakmai tartalmára</w:t>
      </w:r>
    </w:p>
    <w:p w14:paraId="3A5F9786" w14:textId="77777777" w:rsidR="00E76135" w:rsidRPr="00E76135" w:rsidRDefault="00E76135" w:rsidP="00E76135">
      <w:pPr>
        <w:spacing w:before="0" w:after="240"/>
        <w:ind w:left="1077"/>
        <w:jc w:val="center"/>
        <w:rPr>
          <w:rFonts w:ascii="Times New Roman" w:hAnsi="Times New Roman"/>
          <w:b/>
          <w:sz w:val="32"/>
          <w:szCs w:val="28"/>
          <w:lang w:val="hu-HU"/>
        </w:rPr>
      </w:pPr>
      <w:r w:rsidRPr="00E76135">
        <w:rPr>
          <w:rFonts w:ascii="Times New Roman" w:hAnsi="Times New Roman"/>
          <w:b/>
          <w:sz w:val="32"/>
          <w:szCs w:val="28"/>
          <w:lang w:val="hu-HU"/>
        </w:rPr>
        <w:t>vonatkozó információk</w:t>
      </w:r>
    </w:p>
    <w:p w14:paraId="0044D36A" w14:textId="77777777" w:rsidR="00E76135" w:rsidRDefault="00E76135" w:rsidP="00E76135">
      <w:pPr>
        <w:numPr>
          <w:ilvl w:val="0"/>
          <w:numId w:val="16"/>
        </w:numPr>
        <w:spacing w:before="0"/>
        <w:ind w:left="426" w:hanging="426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b/>
          <w:sz w:val="24"/>
          <w:lang w:val="hu-HU"/>
        </w:rPr>
        <w:t>Kutatás alapinformációi</w:t>
      </w:r>
      <w:r>
        <w:rPr>
          <w:rFonts w:ascii="Times New Roman" w:hAnsi="Times New Roman"/>
          <w:sz w:val="24"/>
          <w:lang w:val="hu-HU"/>
        </w:rPr>
        <w:t xml:space="preserve"> </w:t>
      </w:r>
    </w:p>
    <w:p w14:paraId="6B6F33EA" w14:textId="77777777" w:rsidR="00E76135" w:rsidRDefault="00E76135" w:rsidP="00E76135">
      <w:pPr>
        <w:spacing w:before="0"/>
        <w:ind w:left="426"/>
        <w:jc w:val="both"/>
        <w:rPr>
          <w:rFonts w:ascii="Times New Roman" w:hAnsi="Times New Roman"/>
          <w:sz w:val="24"/>
          <w:lang w:val="hu-HU"/>
        </w:rPr>
      </w:pPr>
    </w:p>
    <w:p w14:paraId="242790DF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Kérjük, adja meg a </w:t>
      </w:r>
      <w:r w:rsidRPr="00E76135">
        <w:rPr>
          <w:rFonts w:ascii="Times New Roman" w:hAnsi="Times New Roman"/>
          <w:b/>
          <w:sz w:val="24"/>
          <w:lang w:val="hu-HU"/>
        </w:rPr>
        <w:t>kutatás címét</w:t>
      </w:r>
      <w:r>
        <w:rPr>
          <w:rFonts w:ascii="Times New Roman" w:hAnsi="Times New Roman"/>
          <w:sz w:val="24"/>
          <w:lang w:val="hu-HU"/>
        </w:rPr>
        <w:t>!</w:t>
      </w:r>
    </w:p>
    <w:p w14:paraId="1CED7C6D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DCB2B07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63E85AE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79B51C2" w14:textId="77777777" w:rsidR="00E76135" w:rsidRDefault="00E76135" w:rsidP="00E76135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C9C4861" w14:textId="77777777" w:rsidR="00E14FC2" w:rsidRDefault="00E14FC2" w:rsidP="00E1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12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Kérjük, adja meg a </w:t>
      </w:r>
      <w:r>
        <w:rPr>
          <w:rFonts w:ascii="Times New Roman" w:hAnsi="Times New Roman"/>
          <w:b/>
          <w:sz w:val="24"/>
          <w:lang w:val="hu-HU"/>
        </w:rPr>
        <w:t>kutatás témakörét</w:t>
      </w:r>
      <w:r>
        <w:rPr>
          <w:rFonts w:ascii="Times New Roman" w:hAnsi="Times New Roman"/>
          <w:sz w:val="24"/>
          <w:lang w:val="hu-HU"/>
        </w:rPr>
        <w:t>!</w:t>
      </w:r>
    </w:p>
    <w:p w14:paraId="7291A753" w14:textId="77777777" w:rsidR="00E14FC2" w:rsidRDefault="00E14FC2" w:rsidP="00E1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i/>
          <w:sz w:val="24"/>
          <w:lang w:val="hu-HU"/>
        </w:rPr>
      </w:pPr>
    </w:p>
    <w:p w14:paraId="58CCFF2E" w14:textId="77777777" w:rsidR="00BF37B5" w:rsidRDefault="00BF37B5" w:rsidP="00E1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i/>
          <w:sz w:val="24"/>
          <w:lang w:val="hu-HU"/>
        </w:rPr>
      </w:pPr>
    </w:p>
    <w:p w14:paraId="4B66746E" w14:textId="77777777" w:rsidR="00BF37B5" w:rsidRDefault="00BF37B5" w:rsidP="00E1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48D8F4E" w14:textId="77777777" w:rsidR="00E14FC2" w:rsidRDefault="00E14FC2" w:rsidP="00E1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5BF7A07" w14:textId="77777777" w:rsidR="00E14FC2" w:rsidRDefault="00E14FC2" w:rsidP="00E1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DB93E74" w14:textId="77777777" w:rsidR="00E14FC2" w:rsidRDefault="00E14FC2" w:rsidP="00E76135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69DAECD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Kérjük, adja meg a </w:t>
      </w:r>
      <w:r w:rsidRPr="00E76135">
        <w:rPr>
          <w:rFonts w:ascii="Times New Roman" w:hAnsi="Times New Roman"/>
          <w:b/>
          <w:sz w:val="24"/>
          <w:lang w:val="hu-HU"/>
        </w:rPr>
        <w:t>kutatás célját</w:t>
      </w:r>
      <w:r>
        <w:rPr>
          <w:rFonts w:ascii="Times New Roman" w:hAnsi="Times New Roman"/>
          <w:sz w:val="24"/>
          <w:lang w:val="hu-HU"/>
        </w:rPr>
        <w:t xml:space="preserve"> (több választás lehetséges)!</w:t>
      </w:r>
    </w:p>
    <w:p w14:paraId="3A47ACF7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AC345F0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Szakdolgozat / Dolgozat                  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Doktori disszertáció                 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>EU pályázat</w:t>
      </w:r>
    </w:p>
    <w:p w14:paraId="605EE998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4344B27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 </w:t>
      </w:r>
      <w:r>
        <w:rPr>
          <w:rFonts w:ascii="Times New Roman" w:hAnsi="Times New Roman"/>
          <w:sz w:val="24"/>
          <w:lang w:val="hu-HU"/>
        </w:rPr>
        <w:t xml:space="preserve">Hazai pályázat, kutatás (OTKA, OFA, </w:t>
      </w:r>
      <w:proofErr w:type="gramStart"/>
      <w:r>
        <w:rPr>
          <w:rFonts w:ascii="Times New Roman" w:hAnsi="Times New Roman"/>
          <w:sz w:val="24"/>
          <w:lang w:val="hu-HU"/>
        </w:rPr>
        <w:t>TÁMOP,</w:t>
      </w:r>
      <w:proofErr w:type="gramEnd"/>
      <w:r>
        <w:rPr>
          <w:rFonts w:ascii="Times New Roman" w:hAnsi="Times New Roman"/>
          <w:sz w:val="24"/>
          <w:lang w:val="hu-HU"/>
        </w:rPr>
        <w:t xml:space="preserve"> stb.)</w:t>
      </w:r>
    </w:p>
    <w:p w14:paraId="5533F653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                </w:t>
      </w:r>
    </w:p>
    <w:p w14:paraId="457DC237" w14:textId="77777777" w:rsidR="00E76135" w:rsidRDefault="00E76135" w:rsidP="00E7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 </w:t>
      </w:r>
      <w:r>
        <w:rPr>
          <w:rFonts w:ascii="Times New Roman" w:hAnsi="Times New Roman"/>
          <w:sz w:val="24"/>
          <w:lang w:val="hu-HU"/>
        </w:rPr>
        <w:t>Egyéb, éspedig:</w:t>
      </w:r>
    </w:p>
    <w:p w14:paraId="04909FAF" w14:textId="77777777" w:rsidR="00E76135" w:rsidRDefault="00E76135" w:rsidP="00E76135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B4ABF09" w14:textId="77777777" w:rsidR="00E76135" w:rsidRDefault="00E76135" w:rsidP="00E76135">
      <w:pPr>
        <w:spacing w:before="0"/>
        <w:jc w:val="both"/>
        <w:rPr>
          <w:rFonts w:ascii="Times New Roman" w:hAnsi="Times New Roman"/>
          <w:b/>
          <w:sz w:val="24"/>
          <w:lang w:val="hu-HU"/>
        </w:rPr>
      </w:pPr>
      <w:r>
        <w:rPr>
          <w:rFonts w:ascii="Times New Roman" w:hAnsi="Times New Roman"/>
          <w:b/>
          <w:sz w:val="24"/>
          <w:lang w:val="hu-HU"/>
        </w:rPr>
        <w:t>II.2 Tudományos célra vonatkozó információk</w:t>
      </w:r>
    </w:p>
    <w:p w14:paraId="3D8F9A88" w14:textId="77777777" w:rsidR="00E76135" w:rsidRDefault="00E76135" w:rsidP="00E76135">
      <w:pPr>
        <w:spacing w:before="0"/>
        <w:jc w:val="both"/>
        <w:rPr>
          <w:rFonts w:ascii="Times New Roman" w:hAnsi="Times New Roman"/>
          <w:b/>
          <w:sz w:val="24"/>
          <w:lang w:val="hu-HU"/>
        </w:rPr>
      </w:pPr>
    </w:p>
    <w:p w14:paraId="49281A37" w14:textId="77777777" w:rsidR="00E76135" w:rsidRDefault="00790652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Kérjük, </w:t>
      </w:r>
      <w:r w:rsidR="00E76135" w:rsidRPr="00E76135">
        <w:rPr>
          <w:rFonts w:ascii="Times New Roman" w:hAnsi="Times New Roman"/>
          <w:sz w:val="24"/>
          <w:lang w:val="hu-HU"/>
        </w:rPr>
        <w:t xml:space="preserve">röviden mutassa be a </w:t>
      </w:r>
      <w:r w:rsidR="00E76135" w:rsidRPr="00E76135">
        <w:rPr>
          <w:rFonts w:ascii="Times New Roman" w:hAnsi="Times New Roman"/>
          <w:b/>
          <w:sz w:val="24"/>
          <w:lang w:val="hu-HU"/>
        </w:rPr>
        <w:t>kutatási projekt főbb céljait, kitérve arra, hogy a kutatás miként szolgálja a gazdaság, társadalom, környezet közérdekű céljainak elérését</w:t>
      </w:r>
      <w:r w:rsidR="00E76135" w:rsidRPr="00E76135">
        <w:rPr>
          <w:rFonts w:ascii="Times New Roman" w:hAnsi="Times New Roman"/>
          <w:sz w:val="24"/>
          <w:lang w:val="hu-HU"/>
        </w:rPr>
        <w:t>!</w:t>
      </w:r>
    </w:p>
    <w:p w14:paraId="22827C69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2EB861D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084C255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01FE869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323D11A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0197477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B95BE8B" w14:textId="77777777" w:rsidR="00604582" w:rsidRDefault="00604582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ABBA5A5" w14:textId="77777777" w:rsidR="00604582" w:rsidRDefault="00604582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BCEB244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3998FFB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5354948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849125D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652775D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1C8A358" w14:textId="77777777" w:rsidR="00E76135" w:rsidRDefault="00E76135" w:rsidP="00BF37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92F4E71" w14:textId="77777777" w:rsidR="00E76135" w:rsidRPr="00E76135" w:rsidRDefault="00E76135" w:rsidP="00E76135">
      <w:pP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6E13F55" w14:textId="77777777" w:rsidR="00740C90" w:rsidRPr="00740C90" w:rsidRDefault="00760FC9" w:rsidP="00070E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12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Kérjük</w:t>
      </w:r>
      <w:r w:rsidR="00740C90">
        <w:rPr>
          <w:rFonts w:ascii="Times New Roman" w:hAnsi="Times New Roman"/>
          <w:sz w:val="24"/>
          <w:lang w:val="hu-HU"/>
        </w:rPr>
        <w:t xml:space="preserve">, </w:t>
      </w:r>
      <w:r w:rsidR="00740C90" w:rsidRPr="001D53DD">
        <w:rPr>
          <w:rFonts w:ascii="Times New Roman" w:hAnsi="Times New Roman"/>
          <w:b/>
          <w:sz w:val="24"/>
          <w:lang w:val="hu-HU"/>
        </w:rPr>
        <w:t>nevezze meg, hogy mely állomány(ok)hoz kíván hozzáférni</w:t>
      </w:r>
      <w:r w:rsidR="00740C90">
        <w:rPr>
          <w:rFonts w:ascii="Times New Roman" w:hAnsi="Times New Roman"/>
          <w:sz w:val="24"/>
          <w:lang w:val="hu-HU"/>
        </w:rPr>
        <w:t>!</w:t>
      </w:r>
    </w:p>
    <w:p w14:paraId="1A478A81" w14:textId="77777777" w:rsidR="00F57F11" w:rsidRDefault="00F57F11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5993C8C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2B49DDA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618899E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6642892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B754F63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E738DF6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21A0018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A825783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563F84F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739BFA0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D791731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97BAA3C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83EAE50" w14:textId="77777777" w:rsidR="00740C90" w:rsidRDefault="00740C90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17B23032" w14:textId="77777777" w:rsidR="003D52FB" w:rsidRDefault="003D52FB" w:rsidP="003D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Kíván </w:t>
      </w:r>
      <w:r w:rsidR="00604582" w:rsidRPr="00831E10">
        <w:rPr>
          <w:rFonts w:ascii="Times New Roman" w:hAnsi="Times New Roman"/>
          <w:b/>
          <w:sz w:val="24"/>
          <w:lang w:val="hu-HU"/>
        </w:rPr>
        <w:t>külső</w:t>
      </w:r>
      <w:r w:rsidR="00831E10">
        <w:rPr>
          <w:rFonts w:ascii="Times New Roman" w:hAnsi="Times New Roman"/>
          <w:b/>
          <w:sz w:val="24"/>
          <w:lang w:val="hu-HU"/>
        </w:rPr>
        <w:t xml:space="preserve"> </w:t>
      </w:r>
      <w:r w:rsidR="00604582" w:rsidRPr="00831E10">
        <w:rPr>
          <w:rFonts w:ascii="Times New Roman" w:hAnsi="Times New Roman"/>
          <w:b/>
          <w:sz w:val="24"/>
          <w:lang w:val="hu-HU"/>
        </w:rPr>
        <w:t>adatállományok</w:t>
      </w:r>
      <w:r w:rsidR="00831E10" w:rsidRPr="00831E10">
        <w:rPr>
          <w:rFonts w:ascii="Times New Roman" w:hAnsi="Times New Roman"/>
          <w:b/>
          <w:sz w:val="24"/>
          <w:lang w:val="hu-HU"/>
        </w:rPr>
        <w:t>at</w:t>
      </w:r>
      <w:r w:rsidRPr="00831E10">
        <w:rPr>
          <w:rFonts w:ascii="Times New Roman" w:hAnsi="Times New Roman"/>
          <w:b/>
          <w:sz w:val="24"/>
          <w:lang w:val="hu-HU"/>
        </w:rPr>
        <w:t xml:space="preserve"> behozni</w:t>
      </w:r>
      <w:r>
        <w:rPr>
          <w:rFonts w:ascii="Times New Roman" w:hAnsi="Times New Roman"/>
          <w:sz w:val="24"/>
          <w:lang w:val="hu-HU"/>
        </w:rPr>
        <w:t>?</w:t>
      </w:r>
    </w:p>
    <w:p w14:paraId="29EFAED4" w14:textId="77777777" w:rsidR="003D52FB" w:rsidRDefault="003D52FB" w:rsidP="003D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B12CB7C" w14:textId="77777777" w:rsidR="003D52FB" w:rsidRDefault="003D52FB" w:rsidP="003D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</w:t>
      </w:r>
      <w:r w:rsidRPr="003D52FB">
        <w:rPr>
          <w:rFonts w:ascii="Times New Roman" w:hAnsi="Times New Roman"/>
          <w:sz w:val="24"/>
          <w:lang w:val="hu-HU"/>
        </w:rPr>
        <w:t xml:space="preserve">Igen                                                 </w:t>
      </w:r>
      <w:r>
        <w:rPr>
          <w:rFonts w:ascii="Times New Roman" w:hAnsi="Times New Roman"/>
          <w:sz w:val="24"/>
          <w:lang w:val="hu-HU"/>
        </w:rPr>
        <w:t xml:space="preserve">                   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</w:t>
      </w:r>
      <w:r w:rsidRPr="003D52FB">
        <w:rPr>
          <w:rFonts w:ascii="Times New Roman" w:hAnsi="Times New Roman"/>
          <w:sz w:val="24"/>
          <w:lang w:val="hu-HU"/>
        </w:rPr>
        <w:t>Nem</w:t>
      </w:r>
    </w:p>
    <w:p w14:paraId="4B155765" w14:textId="77777777" w:rsidR="003D52FB" w:rsidRDefault="003D52FB" w:rsidP="003D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CC6A792" w14:textId="77777777" w:rsidR="003D52FB" w:rsidRDefault="003D52FB" w:rsidP="003D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Amennyiben </w:t>
      </w:r>
      <w:r w:rsidRPr="0071712E">
        <w:rPr>
          <w:rFonts w:ascii="Times New Roman" w:hAnsi="Times New Roman"/>
          <w:i/>
          <w:sz w:val="24"/>
          <w:lang w:val="hu-HU"/>
        </w:rPr>
        <w:t>igen</w:t>
      </w:r>
      <w:r>
        <w:rPr>
          <w:rFonts w:ascii="Times New Roman" w:hAnsi="Times New Roman"/>
          <w:sz w:val="24"/>
          <w:lang w:val="hu-HU"/>
        </w:rPr>
        <w:t xml:space="preserve">, úgy kérjük </w:t>
      </w:r>
      <w:r w:rsidRPr="0071712E">
        <w:rPr>
          <w:rFonts w:ascii="Times New Roman" w:hAnsi="Times New Roman"/>
          <w:b/>
          <w:sz w:val="24"/>
          <w:lang w:val="hu-HU"/>
        </w:rPr>
        <w:t xml:space="preserve">megnevezni </w:t>
      </w:r>
      <w:r w:rsidR="00604582">
        <w:rPr>
          <w:rFonts w:ascii="Times New Roman" w:hAnsi="Times New Roman"/>
          <w:b/>
          <w:sz w:val="24"/>
          <w:lang w:val="hu-HU"/>
        </w:rPr>
        <w:t xml:space="preserve">a külső </w:t>
      </w:r>
      <w:r w:rsidR="00831E10">
        <w:rPr>
          <w:rFonts w:ascii="Times New Roman" w:hAnsi="Times New Roman"/>
          <w:b/>
          <w:sz w:val="24"/>
          <w:lang w:val="hu-HU"/>
        </w:rPr>
        <w:t>adat</w:t>
      </w:r>
      <w:r w:rsidR="00604582">
        <w:rPr>
          <w:rFonts w:ascii="Times New Roman" w:hAnsi="Times New Roman"/>
          <w:b/>
          <w:sz w:val="24"/>
          <w:lang w:val="hu-HU"/>
        </w:rPr>
        <w:t>állományokat</w:t>
      </w:r>
      <w:r w:rsidRPr="0071712E">
        <w:rPr>
          <w:rFonts w:ascii="Times New Roman" w:hAnsi="Times New Roman"/>
          <w:b/>
          <w:sz w:val="24"/>
          <w:lang w:val="hu-HU"/>
        </w:rPr>
        <w:t xml:space="preserve"> és megadni a</w:t>
      </w:r>
      <w:r w:rsidR="00604582">
        <w:rPr>
          <w:rFonts w:ascii="Times New Roman" w:hAnsi="Times New Roman"/>
          <w:b/>
          <w:sz w:val="24"/>
          <w:lang w:val="hu-HU"/>
        </w:rPr>
        <w:t xml:space="preserve">zok </w:t>
      </w:r>
      <w:r w:rsidRPr="0071712E">
        <w:rPr>
          <w:rFonts w:ascii="Times New Roman" w:hAnsi="Times New Roman"/>
          <w:b/>
          <w:sz w:val="24"/>
          <w:lang w:val="hu-HU"/>
        </w:rPr>
        <w:t>tartalmi leírását</w:t>
      </w:r>
      <w:r>
        <w:rPr>
          <w:rFonts w:ascii="Times New Roman" w:hAnsi="Times New Roman"/>
          <w:sz w:val="24"/>
          <w:lang w:val="hu-HU"/>
        </w:rPr>
        <w:t>!</w:t>
      </w:r>
    </w:p>
    <w:p w14:paraId="3C173267" w14:textId="77777777" w:rsidR="003D52FB" w:rsidRDefault="003D52FB" w:rsidP="00F57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120"/>
        <w:jc w:val="both"/>
        <w:rPr>
          <w:rFonts w:ascii="Times New Roman" w:hAnsi="Times New Roman"/>
          <w:sz w:val="24"/>
          <w:lang w:val="hu-HU"/>
        </w:rPr>
      </w:pPr>
    </w:p>
    <w:p w14:paraId="60F57341" w14:textId="77777777" w:rsidR="003D52FB" w:rsidRDefault="003D52FB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43537CA6" w14:textId="77777777" w:rsidR="00740C90" w:rsidRDefault="00760FC9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Kérjük</w:t>
      </w:r>
      <w:r w:rsidR="00790652">
        <w:rPr>
          <w:rFonts w:ascii="Times New Roman" w:hAnsi="Times New Roman"/>
          <w:sz w:val="24"/>
          <w:lang w:val="hu-HU"/>
        </w:rPr>
        <w:t xml:space="preserve">, </w:t>
      </w:r>
      <w:r w:rsidR="00740C90">
        <w:rPr>
          <w:rFonts w:ascii="Times New Roman" w:hAnsi="Times New Roman"/>
          <w:sz w:val="24"/>
          <w:lang w:val="hu-HU"/>
        </w:rPr>
        <w:t xml:space="preserve">nevezze meg a kutatás során használni kívánt </w:t>
      </w:r>
      <w:r w:rsidR="00740C90" w:rsidRPr="0071712E">
        <w:rPr>
          <w:rFonts w:ascii="Times New Roman" w:hAnsi="Times New Roman"/>
          <w:b/>
          <w:sz w:val="24"/>
          <w:lang w:val="hu-HU"/>
        </w:rPr>
        <w:t>statisztikai elemző módszereket</w:t>
      </w:r>
      <w:r w:rsidR="00740C90">
        <w:rPr>
          <w:rFonts w:ascii="Times New Roman" w:hAnsi="Times New Roman"/>
          <w:sz w:val="24"/>
          <w:lang w:val="hu-HU"/>
        </w:rPr>
        <w:t>!</w:t>
      </w:r>
    </w:p>
    <w:p w14:paraId="74E1C5B1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46A0BE4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356F595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A18211A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ABAE9B2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FA3FFE5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19CD0CE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80335CB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E33871C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9D31942" w14:textId="77777777" w:rsidR="00740C90" w:rsidRDefault="00740C90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127CDBE3" w14:textId="77777777" w:rsidR="00740C90" w:rsidRDefault="00AF3E0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Kérjük, </w:t>
      </w:r>
      <w:r w:rsidR="00740C90">
        <w:rPr>
          <w:rFonts w:ascii="Times New Roman" w:hAnsi="Times New Roman"/>
          <w:sz w:val="24"/>
          <w:lang w:val="hu-HU"/>
        </w:rPr>
        <w:t xml:space="preserve">jelölje meg, hogy a kutatás során </w:t>
      </w:r>
      <w:r w:rsidR="00964B56">
        <w:rPr>
          <w:rFonts w:ascii="Times New Roman" w:hAnsi="Times New Roman"/>
          <w:sz w:val="24"/>
          <w:lang w:val="hu-HU"/>
        </w:rPr>
        <w:t xml:space="preserve">az alábbiak közül </w:t>
      </w:r>
      <w:r w:rsidR="00964B56">
        <w:rPr>
          <w:rFonts w:ascii="Times New Roman" w:hAnsi="Times New Roman"/>
          <w:b/>
          <w:sz w:val="24"/>
          <w:lang w:val="hu-HU"/>
        </w:rPr>
        <w:t xml:space="preserve">mely </w:t>
      </w:r>
      <w:r w:rsidR="00740C90" w:rsidRPr="0071712E">
        <w:rPr>
          <w:rFonts w:ascii="Times New Roman" w:hAnsi="Times New Roman"/>
          <w:b/>
          <w:sz w:val="24"/>
          <w:lang w:val="hu-HU"/>
        </w:rPr>
        <w:t>statisztikai elemző szoftvereket</w:t>
      </w:r>
      <w:r w:rsidR="00740C90">
        <w:rPr>
          <w:rFonts w:ascii="Times New Roman" w:hAnsi="Times New Roman"/>
          <w:sz w:val="24"/>
          <w:lang w:val="hu-HU"/>
        </w:rPr>
        <w:t xml:space="preserve"> kíván használni</w:t>
      </w:r>
      <w:r w:rsidR="00964B56">
        <w:rPr>
          <w:rFonts w:ascii="Times New Roman" w:hAnsi="Times New Roman"/>
          <w:sz w:val="24"/>
          <w:lang w:val="hu-HU"/>
        </w:rPr>
        <w:t xml:space="preserve"> (több választás is lehetséges)</w:t>
      </w:r>
      <w:r w:rsidR="00740C90">
        <w:rPr>
          <w:rFonts w:ascii="Times New Roman" w:hAnsi="Times New Roman"/>
          <w:sz w:val="24"/>
          <w:lang w:val="hu-HU"/>
        </w:rPr>
        <w:t>!</w:t>
      </w:r>
    </w:p>
    <w:p w14:paraId="5B0C3DF3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FB16CBD" w14:textId="77777777" w:rsidR="00A00DFC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Microsoft Office                  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4760D6">
        <w:rPr>
          <w:rFonts w:ascii="Times New Roman" w:hAnsi="Times New Roman"/>
          <w:sz w:val="24"/>
          <w:lang w:val="hu-HU"/>
        </w:rPr>
        <w:t xml:space="preserve">  STATA  </w:t>
      </w:r>
    </w:p>
    <w:p w14:paraId="54A58A37" w14:textId="77777777" w:rsidR="00A00DFC" w:rsidRDefault="00A00DFC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DB44E0C" w14:textId="77777777" w:rsidR="00740C90" w:rsidRDefault="00A00DFC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>
        <w:rPr>
          <w:rFonts w:ascii="Times New Roman" w:hAnsi="Times New Roman"/>
          <w:sz w:val="24"/>
          <w:lang w:val="hu-HU"/>
        </w:rPr>
        <w:t xml:space="preserve"> </w:t>
      </w:r>
      <w:r w:rsidR="00F57F11">
        <w:rPr>
          <w:rFonts w:ascii="Times New Roman" w:hAnsi="Times New Roman"/>
          <w:sz w:val="24"/>
          <w:lang w:val="hu-HU"/>
        </w:rPr>
        <w:t xml:space="preserve">R </w:t>
      </w:r>
      <w:r>
        <w:rPr>
          <w:rFonts w:ascii="Times New Roman" w:hAnsi="Times New Roman"/>
          <w:sz w:val="24"/>
          <w:lang w:val="hu-HU"/>
        </w:rPr>
        <w:tab/>
      </w:r>
      <w:proofErr w:type="gramStart"/>
      <w:r>
        <w:rPr>
          <w:rFonts w:ascii="Times New Roman" w:hAnsi="Times New Roman"/>
          <w:sz w:val="24"/>
          <w:lang w:val="hu-HU"/>
        </w:rPr>
        <w:tab/>
        <w:t xml:space="preserve">  </w:t>
      </w:r>
      <w:r w:rsidR="00F57F11">
        <w:rPr>
          <w:rFonts w:ascii="Times New Roman" w:hAnsi="Times New Roman"/>
          <w:sz w:val="24"/>
          <w:lang w:val="hu-HU"/>
        </w:rPr>
        <w:tab/>
      </w:r>
      <w:proofErr w:type="gramEnd"/>
      <w:r w:rsidR="00F57F11">
        <w:rPr>
          <w:rFonts w:ascii="Times New Roman" w:hAnsi="Times New Roman"/>
          <w:sz w:val="24"/>
          <w:lang w:val="hu-HU"/>
        </w:rPr>
        <w:tab/>
      </w:r>
      <w:r>
        <w:rPr>
          <w:rFonts w:ascii="Times New Roman" w:hAnsi="Times New Roman"/>
          <w:sz w:val="24"/>
          <w:lang w:val="hu-HU"/>
        </w:rPr>
        <w:t xml:space="preserve"> 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="00F57F11">
        <w:rPr>
          <w:rFonts w:ascii="Times New Roman" w:hAnsi="Times New Roman"/>
          <w:sz w:val="24"/>
          <w:lang w:val="hu-HU"/>
        </w:rPr>
        <w:t xml:space="preserve"> R </w:t>
      </w:r>
      <w:proofErr w:type="spellStart"/>
      <w:r w:rsidR="00F57F11">
        <w:rPr>
          <w:rFonts w:ascii="Times New Roman" w:hAnsi="Times New Roman"/>
          <w:sz w:val="24"/>
          <w:lang w:val="hu-HU"/>
        </w:rPr>
        <w:t>studio</w:t>
      </w:r>
      <w:proofErr w:type="spellEnd"/>
    </w:p>
    <w:p w14:paraId="39231C0B" w14:textId="77777777" w:rsidR="00740C90" w:rsidRDefault="00740C90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12F7AB3D" w14:textId="77777777" w:rsidR="00740C90" w:rsidRDefault="00831E1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lastRenderedPageBreak/>
        <w:t>K</w:t>
      </w:r>
      <w:r w:rsidR="00740C90" w:rsidRPr="00740C90">
        <w:rPr>
          <w:rFonts w:ascii="Times New Roman" w:hAnsi="Times New Roman"/>
          <w:sz w:val="24"/>
          <w:lang w:val="hu-HU"/>
        </w:rPr>
        <w:t>íván a fent megjelölt szoftverekhez kapcsolódó</w:t>
      </w:r>
      <w:r>
        <w:rPr>
          <w:rFonts w:ascii="Times New Roman" w:hAnsi="Times New Roman"/>
          <w:sz w:val="24"/>
          <w:lang w:val="hu-HU"/>
        </w:rPr>
        <w:t>an</w:t>
      </w:r>
      <w:r w:rsidR="00740C90" w:rsidRPr="00740C90">
        <w:rPr>
          <w:rFonts w:ascii="Times New Roman" w:hAnsi="Times New Roman"/>
          <w:sz w:val="24"/>
          <w:lang w:val="hu-HU"/>
        </w:rPr>
        <w:t xml:space="preserve">, a kutatáshoz szükséges </w:t>
      </w:r>
      <w:r w:rsidR="00740C90" w:rsidRPr="0071712E">
        <w:rPr>
          <w:rFonts w:ascii="Times New Roman" w:hAnsi="Times New Roman"/>
          <w:b/>
          <w:sz w:val="24"/>
          <w:lang w:val="hu-HU"/>
        </w:rPr>
        <w:t>program</w:t>
      </w:r>
      <w:r w:rsidR="00A9738F">
        <w:rPr>
          <w:rFonts w:ascii="Times New Roman" w:hAnsi="Times New Roman"/>
          <w:b/>
          <w:sz w:val="24"/>
          <w:lang w:val="hu-HU"/>
        </w:rPr>
        <w:t xml:space="preserve">kódokat </w:t>
      </w:r>
      <w:r w:rsidR="00740C90" w:rsidRPr="0071712E">
        <w:rPr>
          <w:rFonts w:ascii="Times New Roman" w:hAnsi="Times New Roman"/>
          <w:b/>
          <w:sz w:val="24"/>
          <w:lang w:val="hu-HU"/>
        </w:rPr>
        <w:t>behozni</w:t>
      </w:r>
      <w:r w:rsidR="00740C90" w:rsidRPr="00740C90">
        <w:rPr>
          <w:rFonts w:ascii="Times New Roman" w:hAnsi="Times New Roman"/>
          <w:sz w:val="24"/>
          <w:lang w:val="hu-HU"/>
        </w:rPr>
        <w:t xml:space="preserve"> a kutatószobába?</w:t>
      </w:r>
    </w:p>
    <w:p w14:paraId="42710373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49E26C7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740C90">
        <w:rPr>
          <w:rFonts w:ascii="Times New Roman" w:hAnsi="Times New Roman"/>
          <w:sz w:val="24"/>
          <w:lang w:val="hu-HU"/>
        </w:rPr>
        <w:t xml:space="preserve"> Igen                                      </w:t>
      </w:r>
      <w:r>
        <w:rPr>
          <w:rFonts w:ascii="Times New Roman" w:hAnsi="Times New Roman"/>
          <w:sz w:val="24"/>
          <w:lang w:val="hu-HU"/>
        </w:rPr>
        <w:t xml:space="preserve">                              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740C90">
        <w:rPr>
          <w:rFonts w:ascii="Times New Roman" w:hAnsi="Times New Roman"/>
          <w:sz w:val="24"/>
          <w:lang w:val="hu-HU"/>
        </w:rPr>
        <w:t xml:space="preserve"> Nem</w:t>
      </w:r>
    </w:p>
    <w:p w14:paraId="42424528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363F776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Amennyiben </w:t>
      </w:r>
      <w:r w:rsidRPr="0071712E">
        <w:rPr>
          <w:rFonts w:ascii="Times New Roman" w:hAnsi="Times New Roman"/>
          <w:i/>
          <w:sz w:val="24"/>
          <w:lang w:val="hu-HU"/>
        </w:rPr>
        <w:t>igen</w:t>
      </w:r>
      <w:r>
        <w:rPr>
          <w:rFonts w:ascii="Times New Roman" w:hAnsi="Times New Roman"/>
          <w:sz w:val="24"/>
          <w:lang w:val="hu-HU"/>
        </w:rPr>
        <w:t xml:space="preserve">, </w:t>
      </w:r>
      <w:r w:rsidR="0071712E">
        <w:rPr>
          <w:rFonts w:ascii="Times New Roman" w:hAnsi="Times New Roman"/>
          <w:sz w:val="24"/>
          <w:lang w:val="hu-HU"/>
        </w:rPr>
        <w:t>úgy kérjük</w:t>
      </w:r>
      <w:r>
        <w:rPr>
          <w:rFonts w:ascii="Times New Roman" w:hAnsi="Times New Roman"/>
          <w:sz w:val="24"/>
          <w:lang w:val="hu-HU"/>
        </w:rPr>
        <w:t xml:space="preserve"> röviden írja le a </w:t>
      </w:r>
      <w:r w:rsidR="00A9738F">
        <w:rPr>
          <w:rFonts w:ascii="Times New Roman" w:hAnsi="Times New Roman"/>
          <w:b/>
          <w:sz w:val="24"/>
          <w:lang w:val="hu-HU"/>
        </w:rPr>
        <w:t>programkódok</w:t>
      </w:r>
      <w:r w:rsidRPr="0071712E">
        <w:rPr>
          <w:rFonts w:ascii="Times New Roman" w:hAnsi="Times New Roman"/>
          <w:b/>
          <w:sz w:val="24"/>
          <w:lang w:val="hu-HU"/>
        </w:rPr>
        <w:t xml:space="preserve"> várható tartalmát</w:t>
      </w:r>
      <w:r>
        <w:rPr>
          <w:rFonts w:ascii="Times New Roman" w:hAnsi="Times New Roman"/>
          <w:sz w:val="24"/>
          <w:lang w:val="hu-HU"/>
        </w:rPr>
        <w:t>!</w:t>
      </w:r>
    </w:p>
    <w:p w14:paraId="2D191ADF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728AEE9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ECAE894" w14:textId="77777777" w:rsidR="0071712E" w:rsidRDefault="0071712E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94937A1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8E7E85D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3CA1F91" w14:textId="77777777" w:rsidR="00740C90" w:rsidRDefault="00740C90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7C29A0BD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Kér</w:t>
      </w:r>
      <w:r w:rsidR="0071712E">
        <w:rPr>
          <w:rFonts w:ascii="Times New Roman" w:hAnsi="Times New Roman"/>
          <w:sz w:val="24"/>
          <w:lang w:val="hu-HU"/>
        </w:rPr>
        <w:t>jük</w:t>
      </w:r>
      <w:r w:rsidR="00790652">
        <w:rPr>
          <w:rFonts w:ascii="Times New Roman" w:hAnsi="Times New Roman"/>
          <w:sz w:val="24"/>
          <w:lang w:val="hu-HU"/>
        </w:rPr>
        <w:t xml:space="preserve">, </w:t>
      </w:r>
      <w:r>
        <w:rPr>
          <w:rFonts w:ascii="Times New Roman" w:hAnsi="Times New Roman"/>
          <w:sz w:val="24"/>
          <w:lang w:val="hu-HU"/>
        </w:rPr>
        <w:t xml:space="preserve">röviden mutassa be a </w:t>
      </w:r>
      <w:r w:rsidRPr="0071712E">
        <w:rPr>
          <w:rFonts w:ascii="Times New Roman" w:hAnsi="Times New Roman"/>
          <w:b/>
          <w:sz w:val="24"/>
          <w:lang w:val="hu-HU"/>
        </w:rPr>
        <w:t>létrehozott kutatási eredmények tervezett nyilvánosságra hozatali módjait</w:t>
      </w:r>
      <w:r w:rsidR="006C3343">
        <w:rPr>
          <w:rFonts w:ascii="Times New Roman" w:hAnsi="Times New Roman"/>
          <w:b/>
          <w:sz w:val="24"/>
          <w:lang w:val="hu-HU"/>
        </w:rPr>
        <w:t xml:space="preserve"> és a publikálás várható idejét</w:t>
      </w:r>
      <w:r>
        <w:rPr>
          <w:rFonts w:ascii="Times New Roman" w:hAnsi="Times New Roman"/>
          <w:sz w:val="24"/>
          <w:lang w:val="hu-HU"/>
        </w:rPr>
        <w:t>!</w:t>
      </w:r>
    </w:p>
    <w:p w14:paraId="64087329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336D984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A436CD3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7B2CC9E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160ADCD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4F87A9A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B84135A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4E74062" w14:textId="77777777" w:rsidR="00740C90" w:rsidRDefault="00740C90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569DBD87" w14:textId="77777777" w:rsidR="00FA3B84" w:rsidRDefault="00FA3B84" w:rsidP="00FA3B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12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Kérjük, adja</w:t>
      </w:r>
      <w:r w:rsidRPr="003D52FB">
        <w:rPr>
          <w:rFonts w:ascii="Times New Roman" w:hAnsi="Times New Roman"/>
          <w:sz w:val="24"/>
          <w:lang w:val="hu-HU"/>
        </w:rPr>
        <w:t xml:space="preserve"> meg, hogy a fenti kutatási idő</w:t>
      </w:r>
      <w:r>
        <w:rPr>
          <w:rFonts w:ascii="Times New Roman" w:hAnsi="Times New Roman"/>
          <w:sz w:val="24"/>
          <w:lang w:val="hu-HU"/>
        </w:rPr>
        <w:t xml:space="preserve">intervallum alatt </w:t>
      </w:r>
      <w:r w:rsidRPr="0071712E">
        <w:rPr>
          <w:rFonts w:ascii="Times New Roman" w:hAnsi="Times New Roman"/>
          <w:b/>
          <w:sz w:val="24"/>
          <w:lang w:val="hu-HU"/>
        </w:rPr>
        <w:t xml:space="preserve">hányszor kíván kutatási eredményt kivinni a </w:t>
      </w:r>
      <w:r>
        <w:rPr>
          <w:rFonts w:ascii="Times New Roman" w:hAnsi="Times New Roman"/>
          <w:b/>
          <w:sz w:val="24"/>
          <w:lang w:val="hu-HU"/>
        </w:rPr>
        <w:t>kutatószobából</w:t>
      </w:r>
      <w:r w:rsidRPr="003D52FB">
        <w:rPr>
          <w:rFonts w:ascii="Times New Roman" w:hAnsi="Times New Roman"/>
          <w:sz w:val="24"/>
          <w:lang w:val="hu-HU"/>
        </w:rPr>
        <w:t>!</w:t>
      </w:r>
    </w:p>
    <w:p w14:paraId="7C7CBA48" w14:textId="77777777" w:rsidR="00FA3B84" w:rsidRDefault="00FA3B84" w:rsidP="00FA3B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8035EFB" w14:textId="77777777" w:rsidR="00FA3B84" w:rsidRDefault="00FA3B84" w:rsidP="00FA3B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 w:rsidRPr="003D52FB">
        <w:rPr>
          <w:rFonts w:ascii="Times New Roman" w:hAnsi="Times New Roman"/>
          <w:sz w:val="24"/>
          <w:lang w:val="hu-HU"/>
        </w:rPr>
        <w:t xml:space="preserve">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740C90">
        <w:rPr>
          <w:rFonts w:ascii="Times New Roman" w:hAnsi="Times New Roman"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1-szer                      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740C90">
        <w:rPr>
          <w:rFonts w:ascii="Times New Roman" w:hAnsi="Times New Roman"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2-3-szor                       </w:t>
      </w:r>
      <w:r w:rsidRPr="004760D6">
        <w:rPr>
          <w:rFonts w:ascii="Times New Roman" w:hAnsi="Times New Roman"/>
          <w:sz w:val="24"/>
          <w:lang w:val="hu-HU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4760D6">
        <w:rPr>
          <w:rFonts w:ascii="Times New Roman" w:hAnsi="Times New Roman"/>
          <w:sz w:val="24"/>
          <w:lang w:val="hu-HU"/>
        </w:rPr>
        <w:instrText xml:space="preserve"> FORMCHECKBOX </w:instrText>
      </w:r>
      <w:r w:rsidRPr="004760D6">
        <w:rPr>
          <w:rFonts w:ascii="Times New Roman" w:hAnsi="Times New Roman"/>
          <w:sz w:val="24"/>
          <w:lang w:val="hu-HU"/>
        </w:rPr>
      </w:r>
      <w:r w:rsidRPr="004760D6">
        <w:rPr>
          <w:rFonts w:ascii="Times New Roman" w:hAnsi="Times New Roman"/>
          <w:sz w:val="24"/>
          <w:lang w:val="hu-HU"/>
        </w:rPr>
        <w:fldChar w:fldCharType="end"/>
      </w:r>
      <w:r w:rsidRPr="00740C90">
        <w:rPr>
          <w:rFonts w:ascii="Times New Roman" w:hAnsi="Times New Roman"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>Többször, éspedig:</w:t>
      </w:r>
    </w:p>
    <w:p w14:paraId="145FA2B8" w14:textId="77777777" w:rsidR="00FA3B84" w:rsidRDefault="00FA3B84" w:rsidP="00FA3B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3F23706" w14:textId="77777777" w:rsidR="00FA3B84" w:rsidRDefault="00FA3B84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6E35B446" w14:textId="77777777" w:rsidR="00752E81" w:rsidRPr="00752E81" w:rsidRDefault="00752E81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b/>
          <w:sz w:val="24"/>
          <w:lang w:val="hu-HU"/>
        </w:rPr>
      </w:pPr>
      <w:r w:rsidRPr="00752E81">
        <w:rPr>
          <w:rFonts w:ascii="Times New Roman" w:hAnsi="Times New Roman"/>
          <w:b/>
          <w:sz w:val="24"/>
          <w:lang w:val="hu-HU"/>
        </w:rPr>
        <w:t>Kutatási naptár</w:t>
      </w:r>
    </w:p>
    <w:p w14:paraId="1D51CC21" w14:textId="77777777" w:rsidR="00752E81" w:rsidRDefault="00752E81" w:rsidP="00752E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Kérjük, adja meg a kutatás várható ütemezését (kutatás kezdete, kutatási eredmények tervezett létrehozási ideje, </w:t>
      </w:r>
      <w:r w:rsidR="000A0033">
        <w:rPr>
          <w:rFonts w:ascii="Times New Roman" w:hAnsi="Times New Roman"/>
          <w:sz w:val="24"/>
          <w:lang w:val="hu-HU"/>
        </w:rPr>
        <w:t xml:space="preserve">kutatás főbb mérföldkövei, </w:t>
      </w:r>
      <w:r>
        <w:rPr>
          <w:rFonts w:ascii="Times New Roman" w:hAnsi="Times New Roman"/>
          <w:sz w:val="24"/>
          <w:lang w:val="hu-HU"/>
        </w:rPr>
        <w:t xml:space="preserve">kutatás </w:t>
      </w:r>
      <w:proofErr w:type="gramStart"/>
      <w:r>
        <w:rPr>
          <w:rFonts w:ascii="Times New Roman" w:hAnsi="Times New Roman"/>
          <w:sz w:val="24"/>
          <w:lang w:val="hu-HU"/>
        </w:rPr>
        <w:t>befejezése</w:t>
      </w:r>
      <w:r w:rsidR="000A0033">
        <w:rPr>
          <w:rFonts w:ascii="Times New Roman" w:hAnsi="Times New Roman"/>
          <w:sz w:val="24"/>
          <w:lang w:val="hu-HU"/>
        </w:rPr>
        <w:t>,</w:t>
      </w:r>
      <w:proofErr w:type="gramEnd"/>
      <w:r w:rsidR="000A0033">
        <w:rPr>
          <w:rFonts w:ascii="Times New Roman" w:hAnsi="Times New Roman"/>
          <w:sz w:val="24"/>
          <w:lang w:val="hu-HU"/>
        </w:rPr>
        <w:t xml:space="preserve"> stb.</w:t>
      </w:r>
      <w:r>
        <w:rPr>
          <w:rFonts w:ascii="Times New Roman" w:hAnsi="Times New Roman"/>
          <w:sz w:val="24"/>
          <w:lang w:val="hu-HU"/>
        </w:rPr>
        <w:t>)</w:t>
      </w:r>
    </w:p>
    <w:p w14:paraId="6610DAA3" w14:textId="77777777" w:rsidR="00740C90" w:rsidRPr="00752E81" w:rsidRDefault="00752E81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i/>
          <w:sz w:val="24"/>
          <w:lang w:val="hu-HU"/>
        </w:rPr>
      </w:pPr>
      <w:r w:rsidRPr="00752E81">
        <w:rPr>
          <w:rFonts w:ascii="Times New Roman" w:hAnsi="Times New Roman"/>
          <w:i/>
          <w:sz w:val="24"/>
          <w:lang w:val="hu-HU"/>
        </w:rPr>
        <w:t xml:space="preserve">Kérjük, legyen tekintettel arra, hogy a </w:t>
      </w:r>
      <w:r w:rsidR="00740C90" w:rsidRPr="00752E81">
        <w:rPr>
          <w:rFonts w:ascii="Times New Roman" w:hAnsi="Times New Roman"/>
          <w:b/>
          <w:i/>
          <w:sz w:val="24"/>
          <w:lang w:val="hu-HU"/>
        </w:rPr>
        <w:t>kutatás</w:t>
      </w:r>
      <w:r w:rsidRPr="00752E81">
        <w:rPr>
          <w:rFonts w:ascii="Times New Roman" w:hAnsi="Times New Roman"/>
          <w:b/>
          <w:i/>
          <w:sz w:val="24"/>
          <w:lang w:val="hu-HU"/>
        </w:rPr>
        <w:t xml:space="preserve"> maximális időtartama </w:t>
      </w:r>
      <w:r w:rsidR="00F57F11">
        <w:rPr>
          <w:rFonts w:ascii="Times New Roman" w:hAnsi="Times New Roman"/>
          <w:b/>
          <w:i/>
          <w:sz w:val="24"/>
          <w:lang w:val="hu-HU"/>
        </w:rPr>
        <w:t>1</w:t>
      </w:r>
      <w:r w:rsidRPr="00752E81">
        <w:rPr>
          <w:rFonts w:ascii="Times New Roman" w:hAnsi="Times New Roman"/>
          <w:b/>
          <w:i/>
          <w:sz w:val="24"/>
          <w:lang w:val="hu-HU"/>
        </w:rPr>
        <w:t xml:space="preserve"> év lehet!</w:t>
      </w:r>
      <w:r>
        <w:rPr>
          <w:rFonts w:ascii="Times New Roman" w:hAnsi="Times New Roman"/>
          <w:b/>
          <w:i/>
          <w:sz w:val="24"/>
          <w:lang w:val="hu-HU"/>
        </w:rPr>
        <w:t xml:space="preserve"> A kutatás kezdete és kutatás befejezése időpontokat kérjük év / hónap / nap formátumban megadni!</w:t>
      </w:r>
    </w:p>
    <w:p w14:paraId="2FA09873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F054992" w14:textId="77777777" w:rsidR="00740C90" w:rsidRDefault="00740C90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8E43F0E" w14:textId="77777777" w:rsidR="00752E81" w:rsidRDefault="00752E81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753CDD4" w14:textId="77777777" w:rsidR="00752E81" w:rsidRDefault="00752E81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50C44BC" w14:textId="77777777" w:rsidR="00752E81" w:rsidRDefault="00752E81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2B5D0EB" w14:textId="77777777" w:rsidR="00752E81" w:rsidRDefault="00752E81" w:rsidP="00740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341C7B13" w14:textId="193E2875" w:rsidR="007D2698" w:rsidRDefault="007D2698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00A2E04F" w14:textId="0383D4F9" w:rsidR="00A339D3" w:rsidRDefault="00A339D3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738E169E" w14:textId="77777777" w:rsidR="00A339D3" w:rsidRDefault="00A339D3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43AA481E" w14:textId="77777777" w:rsidR="00FF77E9" w:rsidRDefault="00760FC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lastRenderedPageBreak/>
        <w:t>Kérjük</w:t>
      </w:r>
      <w:r w:rsidR="00790652">
        <w:rPr>
          <w:rFonts w:ascii="Times New Roman" w:hAnsi="Times New Roman"/>
          <w:sz w:val="24"/>
          <w:lang w:val="hu-HU"/>
        </w:rPr>
        <w:t xml:space="preserve">, hogy </w:t>
      </w:r>
      <w:r w:rsidR="0071712E">
        <w:rPr>
          <w:rFonts w:ascii="Times New Roman" w:hAnsi="Times New Roman"/>
          <w:sz w:val="24"/>
          <w:lang w:val="hu-HU"/>
        </w:rPr>
        <w:t xml:space="preserve">amennyiben </w:t>
      </w:r>
      <w:r w:rsidR="0071712E" w:rsidRPr="0071712E">
        <w:rPr>
          <w:rFonts w:ascii="Times New Roman" w:hAnsi="Times New Roman"/>
          <w:b/>
          <w:sz w:val="24"/>
          <w:lang w:val="hu-HU"/>
        </w:rPr>
        <w:t>további, a kutatáshoz kapcsolódó megjegyzése</w:t>
      </w:r>
      <w:r w:rsidR="0071712E">
        <w:rPr>
          <w:rFonts w:ascii="Times New Roman" w:hAnsi="Times New Roman"/>
          <w:sz w:val="24"/>
          <w:lang w:val="hu-HU"/>
        </w:rPr>
        <w:t xml:space="preserve"> van, ide írja meg!</w:t>
      </w:r>
    </w:p>
    <w:p w14:paraId="769D73EC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11751A73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54846F0A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7A4B47C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4AD01CC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7C2A8F40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07C68789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664A3ADB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8C0C437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263457F6" w14:textId="77777777" w:rsidR="00FF77E9" w:rsidRDefault="00FF77E9" w:rsidP="00FF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Times New Roman" w:hAnsi="Times New Roman"/>
          <w:sz w:val="24"/>
          <w:lang w:val="hu-HU"/>
        </w:rPr>
      </w:pPr>
    </w:p>
    <w:p w14:paraId="411F3403" w14:textId="77777777" w:rsidR="003D52FB" w:rsidRDefault="003D52FB" w:rsidP="00740C90">
      <w:pPr>
        <w:spacing w:before="0"/>
        <w:rPr>
          <w:rFonts w:ascii="Times New Roman" w:hAnsi="Times New Roman"/>
          <w:sz w:val="24"/>
          <w:lang w:val="hu-HU"/>
        </w:rPr>
      </w:pPr>
    </w:p>
    <w:p w14:paraId="651B210B" w14:textId="77777777" w:rsidR="00FF77E9" w:rsidRPr="004760D6" w:rsidRDefault="00FF77E9" w:rsidP="00FF77E9">
      <w:pPr>
        <w:spacing w:before="0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t xml:space="preserve">Kelt: </w:t>
      </w:r>
    </w:p>
    <w:p w14:paraId="5CCF878C" w14:textId="77777777" w:rsidR="00FF77E9" w:rsidRPr="004760D6" w:rsidRDefault="00FF77E9" w:rsidP="00FF77E9">
      <w:pPr>
        <w:spacing w:before="0"/>
        <w:rPr>
          <w:rFonts w:ascii="Times New Roman" w:hAnsi="Times New Roman"/>
          <w:sz w:val="24"/>
          <w:lang w:val="hu-HU"/>
        </w:rPr>
      </w:pPr>
    </w:p>
    <w:p w14:paraId="208FFCEC" w14:textId="77777777" w:rsidR="00FF77E9" w:rsidRDefault="00FF77E9" w:rsidP="00FF77E9">
      <w:pPr>
        <w:spacing w:before="0"/>
        <w:rPr>
          <w:rFonts w:ascii="Times New Roman" w:hAnsi="Times New Roman"/>
          <w:sz w:val="24"/>
          <w:lang w:val="hu-HU"/>
        </w:rPr>
      </w:pPr>
    </w:p>
    <w:p w14:paraId="4EE6B543" w14:textId="77777777" w:rsidR="006C3343" w:rsidRPr="004760D6" w:rsidRDefault="006C3343" w:rsidP="00FF77E9">
      <w:pPr>
        <w:spacing w:before="0"/>
        <w:rPr>
          <w:rFonts w:ascii="Times New Roman" w:hAnsi="Times New Roman"/>
          <w:sz w:val="24"/>
          <w:lang w:val="hu-HU"/>
        </w:rPr>
      </w:pPr>
    </w:p>
    <w:p w14:paraId="03C4A8C8" w14:textId="77777777" w:rsidR="00FF77E9" w:rsidRPr="004760D6" w:rsidRDefault="00FF77E9" w:rsidP="00FF77E9">
      <w:pPr>
        <w:spacing w:before="0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t>A</w:t>
      </w:r>
      <w:r>
        <w:rPr>
          <w:rFonts w:ascii="Times New Roman" w:hAnsi="Times New Roman"/>
          <w:sz w:val="24"/>
          <w:lang w:val="hu-HU"/>
        </w:rPr>
        <w:t>láírásommal igaz</w:t>
      </w:r>
      <w:r w:rsidR="00097CA6">
        <w:rPr>
          <w:rFonts w:ascii="Times New Roman" w:hAnsi="Times New Roman"/>
          <w:sz w:val="24"/>
          <w:lang w:val="hu-HU"/>
        </w:rPr>
        <w:t>o</w:t>
      </w:r>
      <w:r>
        <w:rPr>
          <w:rFonts w:ascii="Times New Roman" w:hAnsi="Times New Roman"/>
          <w:sz w:val="24"/>
          <w:lang w:val="hu-HU"/>
        </w:rPr>
        <w:t xml:space="preserve">lom, hogy </w:t>
      </w:r>
      <w:r w:rsidR="00097CA6">
        <w:rPr>
          <w:rFonts w:ascii="Times New Roman" w:hAnsi="Times New Roman"/>
          <w:sz w:val="24"/>
          <w:lang w:val="hu-HU"/>
        </w:rPr>
        <w:t xml:space="preserve">a </w:t>
      </w:r>
      <w:r>
        <w:rPr>
          <w:rFonts w:ascii="Times New Roman" w:hAnsi="Times New Roman"/>
          <w:sz w:val="24"/>
          <w:lang w:val="hu-HU"/>
        </w:rPr>
        <w:t xml:space="preserve">fent megadott információk </w:t>
      </w:r>
      <w:r w:rsidRPr="004760D6">
        <w:rPr>
          <w:rFonts w:ascii="Times New Roman" w:hAnsi="Times New Roman"/>
          <w:sz w:val="24"/>
          <w:lang w:val="hu-HU"/>
        </w:rPr>
        <w:t>a valóságnak megfelelnek:</w:t>
      </w:r>
    </w:p>
    <w:p w14:paraId="2A8BA12D" w14:textId="77777777" w:rsidR="004F6ADA" w:rsidRDefault="004F6ADA" w:rsidP="004F6ADA">
      <w:pPr>
        <w:jc w:val="both"/>
        <w:rPr>
          <w:rFonts w:ascii="Times New Roman" w:hAnsi="Times New Roman"/>
          <w:i/>
          <w:sz w:val="24"/>
          <w:lang w:val="hu-HU"/>
        </w:rPr>
      </w:pPr>
    </w:p>
    <w:p w14:paraId="49B30EBE" w14:textId="77777777" w:rsidR="00F57F11" w:rsidRDefault="00F57F11" w:rsidP="004F6ADA">
      <w:pPr>
        <w:jc w:val="both"/>
        <w:rPr>
          <w:rFonts w:ascii="Times New Roman" w:hAnsi="Times New Roman"/>
          <w:i/>
          <w:sz w:val="24"/>
          <w:lang w:val="hu-HU"/>
        </w:rPr>
      </w:pPr>
    </w:p>
    <w:p w14:paraId="75496F3A" w14:textId="77777777" w:rsidR="00F57F11" w:rsidRDefault="00F57F11" w:rsidP="004F6ADA">
      <w:pPr>
        <w:jc w:val="both"/>
        <w:rPr>
          <w:rFonts w:ascii="Times New Roman" w:hAnsi="Times New Roman"/>
          <w:i/>
          <w:sz w:val="24"/>
          <w:lang w:val="hu-HU"/>
        </w:rPr>
      </w:pPr>
    </w:p>
    <w:p w14:paraId="1D3D0CF7" w14:textId="77777777" w:rsidR="00F57F11" w:rsidRDefault="00F57F11" w:rsidP="004F6ADA">
      <w:pPr>
        <w:jc w:val="both"/>
        <w:rPr>
          <w:rFonts w:ascii="Times New Roman" w:hAnsi="Times New Roman"/>
          <w:i/>
          <w:sz w:val="24"/>
          <w:lang w:val="hu-HU"/>
        </w:rPr>
      </w:pPr>
    </w:p>
    <w:p w14:paraId="4A27342D" w14:textId="77777777" w:rsidR="00F57F11" w:rsidRDefault="00F57F11" w:rsidP="004F6ADA">
      <w:pPr>
        <w:jc w:val="both"/>
        <w:rPr>
          <w:rFonts w:ascii="Times New Roman" w:hAnsi="Times New Roman"/>
          <w:i/>
          <w:sz w:val="24"/>
          <w:lang w:val="hu-HU"/>
        </w:rPr>
      </w:pPr>
    </w:p>
    <w:p w14:paraId="5D097105" w14:textId="77777777" w:rsidR="00F57F11" w:rsidRDefault="00F57F11" w:rsidP="004F6ADA">
      <w:pPr>
        <w:jc w:val="both"/>
        <w:rPr>
          <w:rFonts w:ascii="Times New Roman" w:hAnsi="Times New Roman"/>
          <w:i/>
          <w:sz w:val="24"/>
          <w:lang w:val="hu-HU"/>
        </w:rPr>
      </w:pPr>
    </w:p>
    <w:p w14:paraId="4E41C261" w14:textId="77777777" w:rsidR="00F57F11" w:rsidRPr="007D1B7E" w:rsidRDefault="00F57F11" w:rsidP="004F6ADA">
      <w:pPr>
        <w:jc w:val="both"/>
        <w:rPr>
          <w:rFonts w:ascii="Times New Roman" w:hAnsi="Times New Roman"/>
          <w:i/>
          <w:sz w:val="24"/>
          <w:lang w:val="hu-HU"/>
        </w:rPr>
      </w:pPr>
    </w:p>
    <w:p w14:paraId="4BCADCDA" w14:textId="77777777" w:rsidR="00FF77E9" w:rsidRDefault="00FF77E9" w:rsidP="00FF77E9">
      <w:pPr>
        <w:spacing w:before="0"/>
        <w:rPr>
          <w:rFonts w:ascii="Times New Roman" w:hAnsi="Times New Roman"/>
          <w:sz w:val="24"/>
          <w:lang w:val="hu-HU"/>
        </w:rPr>
      </w:pPr>
    </w:p>
    <w:p w14:paraId="40877A53" w14:textId="77777777" w:rsidR="004F6ADA" w:rsidRDefault="004F6ADA" w:rsidP="00FF77E9">
      <w:pPr>
        <w:spacing w:before="0"/>
        <w:rPr>
          <w:rFonts w:ascii="Times New Roman" w:hAnsi="Times New Roman"/>
          <w:sz w:val="24"/>
          <w:lang w:val="hu-HU"/>
        </w:rPr>
      </w:pPr>
    </w:p>
    <w:p w14:paraId="286CA7E8" w14:textId="77777777" w:rsidR="00FF77E9" w:rsidRPr="004760D6" w:rsidRDefault="00FF77E9" w:rsidP="00FF77E9">
      <w:pPr>
        <w:spacing w:before="0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tab/>
        <w:t>…………………………………………..</w:t>
      </w:r>
    </w:p>
    <w:p w14:paraId="6B723C61" w14:textId="77777777" w:rsidR="003D52FB" w:rsidRPr="004760D6" w:rsidRDefault="00FF77E9" w:rsidP="00FB7ECB">
      <w:pPr>
        <w:spacing w:before="0"/>
        <w:ind w:left="709"/>
        <w:rPr>
          <w:rFonts w:ascii="Times New Roman" w:hAnsi="Times New Roman"/>
          <w:sz w:val="24"/>
          <w:lang w:val="hu-HU"/>
        </w:rPr>
      </w:pPr>
      <w:r w:rsidRPr="004760D6">
        <w:rPr>
          <w:rFonts w:ascii="Times New Roman" w:hAnsi="Times New Roman"/>
          <w:sz w:val="24"/>
          <w:lang w:val="hu-HU"/>
        </w:rPr>
        <w:tab/>
      </w:r>
      <w:r w:rsidR="00F30FBC">
        <w:rPr>
          <w:rFonts w:ascii="Times New Roman" w:hAnsi="Times New Roman"/>
          <w:sz w:val="24"/>
          <w:lang w:val="hu-HU"/>
        </w:rPr>
        <w:t xml:space="preserve">  </w:t>
      </w:r>
      <w:r w:rsidR="004B2D90">
        <w:rPr>
          <w:rFonts w:ascii="Times New Roman" w:hAnsi="Times New Roman"/>
          <w:sz w:val="24"/>
          <w:lang w:val="hu-HU"/>
        </w:rPr>
        <w:t xml:space="preserve">            Adatkérő</w:t>
      </w:r>
    </w:p>
    <w:sectPr w:rsidR="003D52FB" w:rsidRPr="004760D6" w:rsidSect="00805AE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37" w:right="1134" w:bottom="567" w:left="1418" w:header="454" w:footer="10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C09B0" w14:textId="77777777" w:rsidR="007D0D9E" w:rsidRDefault="007D0D9E">
      <w:r>
        <w:separator/>
      </w:r>
    </w:p>
  </w:endnote>
  <w:endnote w:type="continuationSeparator" w:id="0">
    <w:p w14:paraId="2ABCDBD4" w14:textId="77777777" w:rsidR="007D0D9E" w:rsidRDefault="007D0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5027D" w14:textId="77777777" w:rsidR="0072733D" w:rsidRDefault="0072733D">
    <w:pPr>
      <w:pStyle w:val="llb"/>
    </w:pPr>
    <w:r>
      <w:pict w14:anchorId="0B61CE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7.25pt;height:11.25pt">
          <v:imagedata r:id="rId1" o:title="levelpapir_elnoki_futolab_sotetkek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7382D" w14:textId="77777777" w:rsidR="0072733D" w:rsidRPr="00BE42F1" w:rsidRDefault="0072733D" w:rsidP="002021D9">
    <w:pPr>
      <w:keepNext/>
      <w:ind w:left="709" w:firstLine="709"/>
      <w:jc w:val="right"/>
      <w:outlineLvl w:val="0"/>
      <w:rPr>
        <w:rFonts w:ascii="Times New Roman" w:hAnsi="Times New Roman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8F062" w14:textId="77777777" w:rsidR="007D0D9E" w:rsidRDefault="007D0D9E">
      <w:r>
        <w:separator/>
      </w:r>
    </w:p>
  </w:footnote>
  <w:footnote w:type="continuationSeparator" w:id="0">
    <w:p w14:paraId="4C679B8B" w14:textId="77777777" w:rsidR="007D0D9E" w:rsidRDefault="007D0D9E">
      <w:r>
        <w:continuationSeparator/>
      </w:r>
    </w:p>
  </w:footnote>
  <w:footnote w:id="1">
    <w:p w14:paraId="723C96A3" w14:textId="77777777" w:rsidR="00631F14" w:rsidRPr="00BC30A0" w:rsidRDefault="00631F14" w:rsidP="00631F14">
      <w:pPr>
        <w:pStyle w:val="Lbjegyzetszveg"/>
        <w:rPr>
          <w:lang w:val="hu-HU"/>
        </w:rPr>
      </w:pPr>
      <w:r w:rsidRPr="009915FC">
        <w:rPr>
          <w:rStyle w:val="Lbjegyzet-hivatkozs"/>
        </w:rPr>
        <w:footnoteRef/>
      </w:r>
      <w:r w:rsidRPr="009915FC">
        <w:t xml:space="preserve"> Pl. </w:t>
      </w:r>
      <w:r w:rsidRPr="00BC30A0">
        <w:rPr>
          <w:sz w:val="18"/>
          <w:szCs w:val="18"/>
          <w:lang w:val="hu-HU"/>
        </w:rPr>
        <w:t>Nem, mert társszerző leszek. Csak a projektben résztvevők által készített kutatási eredményeket fogom használni.</w:t>
      </w:r>
      <w:r w:rsidRPr="00BC30A0">
        <w:rPr>
          <w:lang w:val="hu-HU"/>
        </w:rPr>
        <w:t xml:space="preserve"> </w:t>
      </w:r>
    </w:p>
  </w:footnote>
  <w:footnote w:id="2">
    <w:p w14:paraId="196BE161" w14:textId="77777777" w:rsidR="00631F14" w:rsidRPr="00BC30A0" w:rsidRDefault="00631F14" w:rsidP="00631F14">
      <w:pPr>
        <w:pStyle w:val="Lbjegyzetszveg"/>
        <w:rPr>
          <w:lang w:val="hu-HU"/>
        </w:rPr>
      </w:pPr>
      <w:r w:rsidRPr="009915FC">
        <w:rPr>
          <w:rStyle w:val="Lbjegyzet-hivatkozs"/>
        </w:rPr>
        <w:footnoteRef/>
      </w:r>
      <w:r w:rsidRPr="009915FC">
        <w:t xml:space="preserve"> Pl. </w:t>
      </w:r>
      <w:r w:rsidRPr="00BC30A0">
        <w:rPr>
          <w:sz w:val="18"/>
          <w:szCs w:val="18"/>
          <w:lang w:val="hu-HU"/>
        </w:rPr>
        <w:t>Nem, mert társszerző leszek. Csak a projektben résztvevők által készített kutatási eredményeket fogom használni.</w:t>
      </w:r>
      <w:r w:rsidRPr="00BC30A0">
        <w:rPr>
          <w:lang w:val="hu-HU"/>
        </w:rPr>
        <w:t xml:space="preserve"> </w:t>
      </w:r>
    </w:p>
  </w:footnote>
  <w:footnote w:id="3">
    <w:p w14:paraId="5AB20AF2" w14:textId="77777777" w:rsidR="00631F14" w:rsidRPr="00BC30A0" w:rsidRDefault="00631F14" w:rsidP="00631F14">
      <w:pPr>
        <w:pStyle w:val="Lbjegyzetszveg"/>
        <w:rPr>
          <w:lang w:val="hu-HU"/>
        </w:rPr>
      </w:pPr>
      <w:r w:rsidRPr="009915FC">
        <w:rPr>
          <w:rStyle w:val="Lbjegyzet-hivatkozs"/>
        </w:rPr>
        <w:footnoteRef/>
      </w:r>
      <w:r w:rsidRPr="009915FC">
        <w:t xml:space="preserve"> Pl. </w:t>
      </w:r>
      <w:r w:rsidRPr="00BC30A0">
        <w:rPr>
          <w:sz w:val="18"/>
          <w:szCs w:val="18"/>
          <w:lang w:val="hu-HU"/>
        </w:rPr>
        <w:t>Nem, mert társszerző leszek. Csak a projektben résztvevők által készített kutatási eredményeket fogom használni.</w:t>
      </w:r>
      <w:r w:rsidRPr="00BC30A0">
        <w:rPr>
          <w:lang w:val="hu-HU"/>
        </w:rPr>
        <w:t xml:space="preserve"> </w:t>
      </w:r>
    </w:p>
  </w:footnote>
  <w:footnote w:id="4">
    <w:p w14:paraId="7B5AD567" w14:textId="77777777" w:rsidR="00631F14" w:rsidRPr="00BC30A0" w:rsidRDefault="00631F14" w:rsidP="00631F14">
      <w:pPr>
        <w:pStyle w:val="Lbjegyzetszveg"/>
        <w:rPr>
          <w:lang w:val="hu-HU"/>
        </w:rPr>
      </w:pPr>
      <w:r w:rsidRPr="009915FC">
        <w:rPr>
          <w:rStyle w:val="Lbjegyzet-hivatkozs"/>
        </w:rPr>
        <w:footnoteRef/>
      </w:r>
      <w:r w:rsidRPr="009915FC">
        <w:t xml:space="preserve"> Pl. </w:t>
      </w:r>
      <w:r w:rsidRPr="00BC30A0">
        <w:rPr>
          <w:sz w:val="18"/>
          <w:szCs w:val="18"/>
          <w:lang w:val="hu-HU"/>
        </w:rPr>
        <w:t>Nem, mert társszerző leszek. Csak a projektben résztvevők által készített kutatási eredményeket fogom használni.</w:t>
      </w:r>
      <w:r w:rsidRPr="00BC30A0">
        <w:rPr>
          <w:lang w:val="hu-HU"/>
        </w:rPr>
        <w:t xml:space="preserve"> </w:t>
      </w:r>
    </w:p>
  </w:footnote>
  <w:footnote w:id="5">
    <w:p w14:paraId="66B9DB68" w14:textId="77777777" w:rsidR="00631F14" w:rsidRPr="00BC30A0" w:rsidRDefault="00631F14" w:rsidP="00631F14">
      <w:pPr>
        <w:pStyle w:val="Lbjegyzetszveg"/>
        <w:rPr>
          <w:lang w:val="hu-HU"/>
        </w:rPr>
      </w:pPr>
      <w:r w:rsidRPr="009915FC">
        <w:rPr>
          <w:rStyle w:val="Lbjegyzet-hivatkozs"/>
        </w:rPr>
        <w:footnoteRef/>
      </w:r>
      <w:r w:rsidRPr="009915FC">
        <w:t xml:space="preserve"> Pl. </w:t>
      </w:r>
      <w:r w:rsidRPr="00BC30A0">
        <w:rPr>
          <w:sz w:val="18"/>
          <w:szCs w:val="18"/>
          <w:lang w:val="hu-HU"/>
        </w:rPr>
        <w:t>Nem, mert társszerző leszek. Csak a projektben résztvevők által készített kutatási eredményeket fogom használni.</w:t>
      </w:r>
      <w:r w:rsidRPr="00BC30A0">
        <w:rPr>
          <w:lang w:val="hu-H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93F53" w14:textId="77777777" w:rsidR="0072733D" w:rsidRDefault="0072733D">
    <w:pPr>
      <w:pStyle w:val="lfej"/>
    </w:pPr>
  </w:p>
  <w:p w14:paraId="289F0116" w14:textId="77777777" w:rsidR="0072733D" w:rsidRDefault="0072733D">
    <w:pPr>
      <w:pStyle w:val="lfej"/>
    </w:pPr>
  </w:p>
  <w:p w14:paraId="76F969BA" w14:textId="77777777" w:rsidR="00631F14" w:rsidRDefault="00631F14" w:rsidP="00805AE3">
    <w:pPr>
      <w:keepNext/>
      <w:ind w:left="709" w:firstLine="709"/>
      <w:jc w:val="right"/>
      <w:outlineLvl w:val="0"/>
      <w:rPr>
        <w:rFonts w:ascii="Times New Roman" w:hAnsi="Times New Roman"/>
      </w:rPr>
    </w:pPr>
    <w:r>
      <w:rPr>
        <w:rFonts w:ascii="Times New Roman" w:hAnsi="Times New Roman"/>
      </w:rPr>
      <w:t xml:space="preserve">2. </w:t>
    </w:r>
    <w:proofErr w:type="spellStart"/>
    <w:r>
      <w:rPr>
        <w:rFonts w:ascii="Times New Roman" w:hAnsi="Times New Roman"/>
      </w:rPr>
      <w:t>melléklet</w:t>
    </w:r>
    <w:proofErr w:type="spellEnd"/>
  </w:p>
  <w:p w14:paraId="595A0260" w14:textId="77777777" w:rsidR="0072733D" w:rsidRPr="00F91C26" w:rsidRDefault="00631F14" w:rsidP="00805AE3">
    <w:pPr>
      <w:keepNext/>
      <w:ind w:left="709" w:firstLine="709"/>
      <w:jc w:val="right"/>
      <w:outlineLvl w:val="0"/>
      <w:rPr>
        <w:rFonts w:ascii="Times New Roman" w:hAnsi="Times New Roman"/>
        <w:sz w:val="24"/>
        <w:lang w:val="en-GB"/>
      </w:rPr>
    </w:pPr>
    <w:r>
      <w:rPr>
        <w:rFonts w:ascii="Times New Roman" w:hAnsi="Times New Roman"/>
      </w:rPr>
      <w:t xml:space="preserve">BCE-KRTK </w:t>
    </w:r>
    <w:proofErr w:type="spellStart"/>
    <w:r>
      <w:rPr>
        <w:rFonts w:ascii="Times New Roman" w:hAnsi="Times New Roman"/>
      </w:rPr>
      <w:t>adathozzáférési</w:t>
    </w:r>
    <w:proofErr w:type="spellEnd"/>
    <w:r>
      <w:rPr>
        <w:rFonts w:ascii="Times New Roman" w:hAnsi="Times New Roman"/>
      </w:rPr>
      <w:t xml:space="preserve"> </w:t>
    </w:r>
    <w:proofErr w:type="spellStart"/>
    <w:r>
      <w:rPr>
        <w:rFonts w:ascii="Times New Roman" w:hAnsi="Times New Roman"/>
      </w:rPr>
      <w:t>megállapodás</w:t>
    </w:r>
    <w:proofErr w:type="spellEnd"/>
    <w:r w:rsidRPr="00F91C26">
      <w:rPr>
        <w:rFonts w:ascii="Times New Roman" w:hAnsi="Times New Roman"/>
        <w:sz w:val="24"/>
        <w:lang w:val="en-GB"/>
      </w:rPr>
      <w:t xml:space="preserve"> </w:t>
    </w:r>
    <w:r w:rsidR="0072733D" w:rsidRPr="00F91C26">
      <w:rPr>
        <w:rFonts w:ascii="Times New Roman" w:hAnsi="Times New Roman"/>
        <w:sz w:val="24"/>
        <w:lang w:val="en-GB"/>
      </w:rPr>
      <w:t xml:space="preserve">• </w:t>
    </w:r>
    <w:r w:rsidR="0072733D" w:rsidRPr="00B426FB">
      <w:rPr>
        <w:b/>
        <w:lang w:val="en-GB"/>
      </w:rPr>
      <w:fldChar w:fldCharType="begin"/>
    </w:r>
    <w:r w:rsidR="0072733D" w:rsidRPr="00B426FB">
      <w:rPr>
        <w:b/>
        <w:lang w:val="en-GB"/>
      </w:rPr>
      <w:instrText xml:space="preserve"> PAGE </w:instrText>
    </w:r>
    <w:r w:rsidR="0072733D" w:rsidRPr="00B426FB">
      <w:rPr>
        <w:b/>
        <w:lang w:val="en-GB"/>
      </w:rPr>
      <w:fldChar w:fldCharType="separate"/>
    </w:r>
    <w:r>
      <w:rPr>
        <w:b/>
        <w:noProof/>
        <w:lang w:val="en-GB"/>
      </w:rPr>
      <w:t>4</w:t>
    </w:r>
    <w:r w:rsidR="0072733D" w:rsidRPr="00B426FB">
      <w:rPr>
        <w:b/>
        <w:lang w:val="en-GB"/>
      </w:rPr>
      <w:fldChar w:fldCharType="end"/>
    </w:r>
    <w:r w:rsidR="0072733D" w:rsidRPr="00B426FB">
      <w:rPr>
        <w:lang w:val="en-GB"/>
      </w:rPr>
      <w:t>/</w:t>
    </w:r>
    <w:r w:rsidR="0072733D" w:rsidRPr="00B426FB">
      <w:rPr>
        <w:lang w:val="en-GB"/>
      </w:rPr>
      <w:fldChar w:fldCharType="begin"/>
    </w:r>
    <w:r w:rsidR="0072733D" w:rsidRPr="00B426FB">
      <w:rPr>
        <w:lang w:val="en-GB"/>
      </w:rPr>
      <w:instrText xml:space="preserve"> NUMPAGES </w:instrText>
    </w:r>
    <w:r w:rsidR="0072733D" w:rsidRPr="00B426FB">
      <w:rPr>
        <w:lang w:val="en-GB"/>
      </w:rPr>
      <w:fldChar w:fldCharType="separate"/>
    </w:r>
    <w:r>
      <w:rPr>
        <w:noProof/>
        <w:lang w:val="en-GB"/>
      </w:rPr>
      <w:t>10</w:t>
    </w:r>
    <w:r w:rsidR="0072733D" w:rsidRPr="00B426FB">
      <w:rPr>
        <w:lang w:val="en-GB"/>
      </w:rPr>
      <w:fldChar w:fldCharType="end"/>
    </w:r>
  </w:p>
  <w:p w14:paraId="6D19F5D0" w14:textId="77777777" w:rsidR="0072733D" w:rsidRDefault="0072733D">
    <w:pPr>
      <w:pStyle w:val="lfej"/>
    </w:pPr>
  </w:p>
  <w:p w14:paraId="17F81DB5" w14:textId="77777777" w:rsidR="0072733D" w:rsidRDefault="0072733D" w:rsidP="00805AE3">
    <w:pPr>
      <w:pStyle w:val="lfej"/>
      <w:spacing w:after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33DF4" w14:textId="77777777" w:rsidR="0072733D" w:rsidRDefault="0072733D" w:rsidP="004760D6">
    <w:pPr>
      <w:pStyle w:val="lfej"/>
      <w:spacing w:after="120"/>
      <w:jc w:val="right"/>
      <w:rPr>
        <w:rFonts w:ascii="Times New Roman" w:hAnsi="Times New Roman"/>
        <w:lang w:val="hu-HU"/>
      </w:rPr>
    </w:pPr>
    <w:r>
      <w:rPr>
        <w:noProof/>
      </w:rPr>
      <w:pict w14:anchorId="7B9730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7.05pt;margin-top:-6.9pt;width:173.25pt;height:71.25pt;z-index:-1">
          <v:imagedata r:id="rId1" o:title="KSH_logo_2012_felirattal"/>
        </v:shape>
      </w:pict>
    </w:r>
    <w:r w:rsidRPr="00BE42F1">
      <w:rPr>
        <w:rFonts w:ascii="Times New Roman" w:hAnsi="Times New Roman"/>
        <w:lang w:val="hu-HU"/>
      </w:rPr>
      <w:t xml:space="preserve">1. sz. melléklet </w:t>
    </w:r>
    <w:proofErr w:type="gramStart"/>
    <w:r w:rsidRPr="00BE42F1">
      <w:rPr>
        <w:rFonts w:ascii="Times New Roman" w:hAnsi="Times New Roman"/>
        <w:lang w:val="hu-HU"/>
      </w:rPr>
      <w:t>a….</w:t>
    </w:r>
    <w:proofErr w:type="gramEnd"/>
    <w:r>
      <w:rPr>
        <w:rFonts w:ascii="Times New Roman" w:hAnsi="Times New Roman"/>
        <w:lang w:val="hu-HU"/>
      </w:rPr>
      <w:t>/2014</w:t>
    </w:r>
    <w:r w:rsidRPr="00BE42F1">
      <w:rPr>
        <w:rFonts w:ascii="Times New Roman" w:hAnsi="Times New Roman"/>
        <w:lang w:val="hu-HU"/>
      </w:rPr>
      <w:t>. KSH utasításhoz</w:t>
    </w:r>
  </w:p>
  <w:p w14:paraId="352C7D01" w14:textId="77777777" w:rsidR="0072733D" w:rsidRPr="00BE42F1" w:rsidRDefault="0072733D" w:rsidP="004760D6">
    <w:pPr>
      <w:pStyle w:val="lfej"/>
      <w:spacing w:after="120"/>
      <w:jc w:val="right"/>
      <w:rPr>
        <w:rFonts w:ascii="Times New Roman" w:hAnsi="Times New Roman"/>
        <w:lang w:val="hu-HU"/>
      </w:rPr>
    </w:pPr>
  </w:p>
  <w:p w14:paraId="06C44E28" w14:textId="77777777" w:rsidR="0072733D" w:rsidRPr="00BE42F1" w:rsidRDefault="0072733D" w:rsidP="004760D6">
    <w:pPr>
      <w:pStyle w:val="lfej"/>
      <w:rPr>
        <w:rFonts w:ascii="Times New Roman" w:hAnsi="Times New Roman"/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4AC2"/>
    <w:multiLevelType w:val="hybridMultilevel"/>
    <w:tmpl w:val="833890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E55FB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8971FFD"/>
    <w:multiLevelType w:val="singleLevel"/>
    <w:tmpl w:val="770C7B9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</w:abstractNum>
  <w:abstractNum w:abstractNumId="3" w15:restartNumberingAfterBreak="0">
    <w:nsid w:val="1AA97247"/>
    <w:multiLevelType w:val="singleLevel"/>
    <w:tmpl w:val="770C7B9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</w:abstractNum>
  <w:abstractNum w:abstractNumId="4" w15:restartNumberingAfterBreak="0">
    <w:nsid w:val="1E393882"/>
    <w:multiLevelType w:val="hybridMultilevel"/>
    <w:tmpl w:val="2004804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A50276"/>
    <w:multiLevelType w:val="hybridMultilevel"/>
    <w:tmpl w:val="9FF0431C"/>
    <w:lvl w:ilvl="0" w:tplc="4E4C4112">
      <w:start w:val="1"/>
      <w:numFmt w:val="upperRoman"/>
      <w:lvlText w:val="%1.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C05F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5BE1A1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63167E8"/>
    <w:multiLevelType w:val="singleLevel"/>
    <w:tmpl w:val="2CF069E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9" w15:restartNumberingAfterBreak="0">
    <w:nsid w:val="2D9A2D06"/>
    <w:multiLevelType w:val="hybridMultilevel"/>
    <w:tmpl w:val="1B7810E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F86BA8"/>
    <w:multiLevelType w:val="hybridMultilevel"/>
    <w:tmpl w:val="38822E94"/>
    <w:lvl w:ilvl="0" w:tplc="C5CCD910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956D1"/>
    <w:multiLevelType w:val="singleLevel"/>
    <w:tmpl w:val="770C7B9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</w:abstractNum>
  <w:abstractNum w:abstractNumId="12" w15:restartNumberingAfterBreak="0">
    <w:nsid w:val="40204FEE"/>
    <w:multiLevelType w:val="singleLevel"/>
    <w:tmpl w:val="770C7B9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</w:abstractNum>
  <w:abstractNum w:abstractNumId="13" w15:restartNumberingAfterBreak="0">
    <w:nsid w:val="4A364DEC"/>
    <w:multiLevelType w:val="multilevel"/>
    <w:tmpl w:val="C42C3E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4C6E6495"/>
    <w:multiLevelType w:val="singleLevel"/>
    <w:tmpl w:val="770C7B9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</w:abstractNum>
  <w:abstractNum w:abstractNumId="15" w15:restartNumberingAfterBreak="0">
    <w:nsid w:val="5C36481A"/>
    <w:multiLevelType w:val="hybridMultilevel"/>
    <w:tmpl w:val="B57276CE"/>
    <w:lvl w:ilvl="0" w:tplc="6342613C">
      <w:start w:val="1"/>
      <w:numFmt w:val="upperRoman"/>
      <w:lvlText w:val="%1.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C0529"/>
    <w:multiLevelType w:val="hybridMultilevel"/>
    <w:tmpl w:val="6B66C63E"/>
    <w:lvl w:ilvl="0" w:tplc="46F82D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044D0"/>
    <w:multiLevelType w:val="singleLevel"/>
    <w:tmpl w:val="4436575C"/>
    <w:lvl w:ilvl="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</w:abstractNum>
  <w:abstractNum w:abstractNumId="18" w15:restartNumberingAfterBreak="0">
    <w:nsid w:val="7A9F67E9"/>
    <w:multiLevelType w:val="hybridMultilevel"/>
    <w:tmpl w:val="51F49144"/>
    <w:lvl w:ilvl="0" w:tplc="4E4C4112">
      <w:start w:val="1"/>
      <w:numFmt w:val="upperRoman"/>
      <w:lvlText w:val="%1.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B3C4B"/>
    <w:multiLevelType w:val="singleLevel"/>
    <w:tmpl w:val="770C7B9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2"/>
  </w:num>
  <w:num w:numId="5">
    <w:abstractNumId w:val="3"/>
  </w:num>
  <w:num w:numId="6">
    <w:abstractNumId w:val="2"/>
  </w:num>
  <w:num w:numId="7">
    <w:abstractNumId w:val="11"/>
  </w:num>
  <w:num w:numId="8">
    <w:abstractNumId w:val="14"/>
  </w:num>
  <w:num w:numId="9">
    <w:abstractNumId w:val="17"/>
  </w:num>
  <w:num w:numId="10">
    <w:abstractNumId w:val="8"/>
  </w:num>
  <w:num w:numId="11">
    <w:abstractNumId w:val="19"/>
  </w:num>
  <w:num w:numId="12">
    <w:abstractNumId w:val="4"/>
  </w:num>
  <w:num w:numId="13">
    <w:abstractNumId w:val="9"/>
  </w:num>
  <w:num w:numId="14">
    <w:abstractNumId w:val="10"/>
  </w:num>
  <w:num w:numId="15">
    <w:abstractNumId w:val="13"/>
  </w:num>
  <w:num w:numId="16">
    <w:abstractNumId w:val="15"/>
  </w:num>
  <w:num w:numId="17">
    <w:abstractNumId w:val="5"/>
  </w:num>
  <w:num w:numId="18">
    <w:abstractNumId w:val="18"/>
  </w:num>
  <w:num w:numId="19">
    <w:abstractNumId w:val="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oNotTrackMoves/>
  <w:defaultTabStop w:val="709"/>
  <w:hyphenationZone w:val="425"/>
  <w:drawingGridHorizontalSpacing w:val="110"/>
  <w:drawingGridVerticalSpacing w:val="57"/>
  <w:displayHorizont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E4780"/>
    <w:rsid w:val="00001515"/>
    <w:rsid w:val="00006F4C"/>
    <w:rsid w:val="0001022B"/>
    <w:rsid w:val="00017145"/>
    <w:rsid w:val="000177F8"/>
    <w:rsid w:val="000249D3"/>
    <w:rsid w:val="00025F90"/>
    <w:rsid w:val="00057F43"/>
    <w:rsid w:val="000603D1"/>
    <w:rsid w:val="00070E91"/>
    <w:rsid w:val="00074015"/>
    <w:rsid w:val="000763F6"/>
    <w:rsid w:val="0008017D"/>
    <w:rsid w:val="00092648"/>
    <w:rsid w:val="00092DED"/>
    <w:rsid w:val="00095346"/>
    <w:rsid w:val="00097CA6"/>
    <w:rsid w:val="000A0033"/>
    <w:rsid w:val="000A3EB3"/>
    <w:rsid w:val="000A43DF"/>
    <w:rsid w:val="000A6811"/>
    <w:rsid w:val="000B3D2E"/>
    <w:rsid w:val="000B4FDE"/>
    <w:rsid w:val="000C0F77"/>
    <w:rsid w:val="000C1AB9"/>
    <w:rsid w:val="000C4208"/>
    <w:rsid w:val="000C6801"/>
    <w:rsid w:val="000D5DCA"/>
    <w:rsid w:val="000E35E1"/>
    <w:rsid w:val="000E4072"/>
    <w:rsid w:val="000F5894"/>
    <w:rsid w:val="00103318"/>
    <w:rsid w:val="001116E6"/>
    <w:rsid w:val="0011509B"/>
    <w:rsid w:val="00115FAC"/>
    <w:rsid w:val="00117893"/>
    <w:rsid w:val="001237D5"/>
    <w:rsid w:val="001264C3"/>
    <w:rsid w:val="00127B4F"/>
    <w:rsid w:val="001423AD"/>
    <w:rsid w:val="00143BCE"/>
    <w:rsid w:val="00145724"/>
    <w:rsid w:val="001516FA"/>
    <w:rsid w:val="00153CB1"/>
    <w:rsid w:val="0015654B"/>
    <w:rsid w:val="0016023B"/>
    <w:rsid w:val="00161BEC"/>
    <w:rsid w:val="001636AE"/>
    <w:rsid w:val="0017060E"/>
    <w:rsid w:val="00173C24"/>
    <w:rsid w:val="001759AA"/>
    <w:rsid w:val="001830C6"/>
    <w:rsid w:val="001845BD"/>
    <w:rsid w:val="00196DFF"/>
    <w:rsid w:val="001A1EA6"/>
    <w:rsid w:val="001A3442"/>
    <w:rsid w:val="001A404A"/>
    <w:rsid w:val="001A76B6"/>
    <w:rsid w:val="001A7FD2"/>
    <w:rsid w:val="001B2B9A"/>
    <w:rsid w:val="001C52D6"/>
    <w:rsid w:val="001C78BE"/>
    <w:rsid w:val="001C7D6D"/>
    <w:rsid w:val="001D53DD"/>
    <w:rsid w:val="001D636B"/>
    <w:rsid w:val="001D7B36"/>
    <w:rsid w:val="001E00C5"/>
    <w:rsid w:val="001E2756"/>
    <w:rsid w:val="001F0720"/>
    <w:rsid w:val="001F2FF5"/>
    <w:rsid w:val="001F69F3"/>
    <w:rsid w:val="001F7FE9"/>
    <w:rsid w:val="0020031E"/>
    <w:rsid w:val="00200909"/>
    <w:rsid w:val="002021D9"/>
    <w:rsid w:val="00202AE6"/>
    <w:rsid w:val="0020502E"/>
    <w:rsid w:val="002069E0"/>
    <w:rsid w:val="00210A6B"/>
    <w:rsid w:val="00211F36"/>
    <w:rsid w:val="002160EB"/>
    <w:rsid w:val="00216E0B"/>
    <w:rsid w:val="00222591"/>
    <w:rsid w:val="00222D99"/>
    <w:rsid w:val="002247DA"/>
    <w:rsid w:val="002259E1"/>
    <w:rsid w:val="00230AB8"/>
    <w:rsid w:val="00230BF8"/>
    <w:rsid w:val="002343DA"/>
    <w:rsid w:val="0024178E"/>
    <w:rsid w:val="002421C8"/>
    <w:rsid w:val="00243469"/>
    <w:rsid w:val="00244EF9"/>
    <w:rsid w:val="00246ABA"/>
    <w:rsid w:val="00251425"/>
    <w:rsid w:val="00261E93"/>
    <w:rsid w:val="0028002A"/>
    <w:rsid w:val="002840B1"/>
    <w:rsid w:val="00286D99"/>
    <w:rsid w:val="00287FD0"/>
    <w:rsid w:val="00290A5C"/>
    <w:rsid w:val="00292C63"/>
    <w:rsid w:val="00292CCA"/>
    <w:rsid w:val="00296F1D"/>
    <w:rsid w:val="002A4841"/>
    <w:rsid w:val="002A523F"/>
    <w:rsid w:val="002A7C8A"/>
    <w:rsid w:val="002B4661"/>
    <w:rsid w:val="002C75A8"/>
    <w:rsid w:val="002D63CD"/>
    <w:rsid w:val="002D7380"/>
    <w:rsid w:val="002E318A"/>
    <w:rsid w:val="002E46F2"/>
    <w:rsid w:val="002E6EE6"/>
    <w:rsid w:val="002F4FF7"/>
    <w:rsid w:val="00301521"/>
    <w:rsid w:val="003030DE"/>
    <w:rsid w:val="0030687E"/>
    <w:rsid w:val="003119E6"/>
    <w:rsid w:val="00313F9D"/>
    <w:rsid w:val="0031581F"/>
    <w:rsid w:val="003168D6"/>
    <w:rsid w:val="00317D2D"/>
    <w:rsid w:val="0033048A"/>
    <w:rsid w:val="00330DDA"/>
    <w:rsid w:val="00333C63"/>
    <w:rsid w:val="00335BC6"/>
    <w:rsid w:val="0033616A"/>
    <w:rsid w:val="003424C1"/>
    <w:rsid w:val="00342950"/>
    <w:rsid w:val="0034482F"/>
    <w:rsid w:val="00344FB7"/>
    <w:rsid w:val="00346F64"/>
    <w:rsid w:val="003605B3"/>
    <w:rsid w:val="0036692C"/>
    <w:rsid w:val="00380AB3"/>
    <w:rsid w:val="00383488"/>
    <w:rsid w:val="003948F8"/>
    <w:rsid w:val="003A0DE4"/>
    <w:rsid w:val="003A5D91"/>
    <w:rsid w:val="003A68E2"/>
    <w:rsid w:val="003B12A8"/>
    <w:rsid w:val="003B2C2B"/>
    <w:rsid w:val="003B3D85"/>
    <w:rsid w:val="003B4911"/>
    <w:rsid w:val="003B66E9"/>
    <w:rsid w:val="003C2E6C"/>
    <w:rsid w:val="003C3BAB"/>
    <w:rsid w:val="003C58BD"/>
    <w:rsid w:val="003D3643"/>
    <w:rsid w:val="003D52FB"/>
    <w:rsid w:val="003D7B15"/>
    <w:rsid w:val="003E068E"/>
    <w:rsid w:val="003E7929"/>
    <w:rsid w:val="003F01DB"/>
    <w:rsid w:val="003F08AB"/>
    <w:rsid w:val="003F4B1A"/>
    <w:rsid w:val="003F4E44"/>
    <w:rsid w:val="003F5549"/>
    <w:rsid w:val="00401020"/>
    <w:rsid w:val="00403367"/>
    <w:rsid w:val="00406AC1"/>
    <w:rsid w:val="004101C9"/>
    <w:rsid w:val="00410431"/>
    <w:rsid w:val="00421BC3"/>
    <w:rsid w:val="004228F2"/>
    <w:rsid w:val="00427E14"/>
    <w:rsid w:val="004315D0"/>
    <w:rsid w:val="00436DC2"/>
    <w:rsid w:val="00437447"/>
    <w:rsid w:val="00441362"/>
    <w:rsid w:val="00445FCE"/>
    <w:rsid w:val="00446CFA"/>
    <w:rsid w:val="00450FF3"/>
    <w:rsid w:val="0045199E"/>
    <w:rsid w:val="0045495E"/>
    <w:rsid w:val="00454AF9"/>
    <w:rsid w:val="00455B8E"/>
    <w:rsid w:val="004561B1"/>
    <w:rsid w:val="00461124"/>
    <w:rsid w:val="00461BB4"/>
    <w:rsid w:val="00465570"/>
    <w:rsid w:val="004760D6"/>
    <w:rsid w:val="0047649B"/>
    <w:rsid w:val="004769A1"/>
    <w:rsid w:val="00480569"/>
    <w:rsid w:val="00484DD3"/>
    <w:rsid w:val="00485112"/>
    <w:rsid w:val="0049058F"/>
    <w:rsid w:val="0049371D"/>
    <w:rsid w:val="004B1D64"/>
    <w:rsid w:val="004B2D90"/>
    <w:rsid w:val="004C092F"/>
    <w:rsid w:val="004C1309"/>
    <w:rsid w:val="004C19F6"/>
    <w:rsid w:val="004C3FAF"/>
    <w:rsid w:val="004C69F9"/>
    <w:rsid w:val="004D510D"/>
    <w:rsid w:val="004D6692"/>
    <w:rsid w:val="004D75FE"/>
    <w:rsid w:val="004E0D11"/>
    <w:rsid w:val="004E42CB"/>
    <w:rsid w:val="004F1149"/>
    <w:rsid w:val="004F6ADA"/>
    <w:rsid w:val="004F6E65"/>
    <w:rsid w:val="00504284"/>
    <w:rsid w:val="00506960"/>
    <w:rsid w:val="00511370"/>
    <w:rsid w:val="00511435"/>
    <w:rsid w:val="0051287B"/>
    <w:rsid w:val="00526B7D"/>
    <w:rsid w:val="005305B7"/>
    <w:rsid w:val="005322B4"/>
    <w:rsid w:val="0053258F"/>
    <w:rsid w:val="0053315C"/>
    <w:rsid w:val="00535096"/>
    <w:rsid w:val="005372F0"/>
    <w:rsid w:val="00540025"/>
    <w:rsid w:val="005400AA"/>
    <w:rsid w:val="00543156"/>
    <w:rsid w:val="005521B6"/>
    <w:rsid w:val="005561BB"/>
    <w:rsid w:val="005600EA"/>
    <w:rsid w:val="005651BD"/>
    <w:rsid w:val="005654C6"/>
    <w:rsid w:val="00565864"/>
    <w:rsid w:val="0056629E"/>
    <w:rsid w:val="00572050"/>
    <w:rsid w:val="00576C51"/>
    <w:rsid w:val="00580CF6"/>
    <w:rsid w:val="00582599"/>
    <w:rsid w:val="00582E03"/>
    <w:rsid w:val="00584164"/>
    <w:rsid w:val="00596825"/>
    <w:rsid w:val="005971EB"/>
    <w:rsid w:val="005A0D0C"/>
    <w:rsid w:val="005A44D7"/>
    <w:rsid w:val="005B0116"/>
    <w:rsid w:val="005C00EB"/>
    <w:rsid w:val="005C3F19"/>
    <w:rsid w:val="005C5041"/>
    <w:rsid w:val="005D158B"/>
    <w:rsid w:val="005D7869"/>
    <w:rsid w:val="005E4780"/>
    <w:rsid w:val="005E4EBD"/>
    <w:rsid w:val="005F10D4"/>
    <w:rsid w:val="005F1789"/>
    <w:rsid w:val="005F1E08"/>
    <w:rsid w:val="005F6E9E"/>
    <w:rsid w:val="00603220"/>
    <w:rsid w:val="006038CD"/>
    <w:rsid w:val="00603B53"/>
    <w:rsid w:val="00604582"/>
    <w:rsid w:val="006169B0"/>
    <w:rsid w:val="00616B70"/>
    <w:rsid w:val="0062096A"/>
    <w:rsid w:val="006302C8"/>
    <w:rsid w:val="00631F14"/>
    <w:rsid w:val="00642915"/>
    <w:rsid w:val="00651750"/>
    <w:rsid w:val="006538E8"/>
    <w:rsid w:val="00653BB4"/>
    <w:rsid w:val="00656BDD"/>
    <w:rsid w:val="00656F48"/>
    <w:rsid w:val="0066038F"/>
    <w:rsid w:val="00661A18"/>
    <w:rsid w:val="00661CB9"/>
    <w:rsid w:val="00662FA0"/>
    <w:rsid w:val="00664B94"/>
    <w:rsid w:val="00672648"/>
    <w:rsid w:val="00675013"/>
    <w:rsid w:val="00676ABE"/>
    <w:rsid w:val="00681E74"/>
    <w:rsid w:val="00684DD7"/>
    <w:rsid w:val="006909B7"/>
    <w:rsid w:val="006909ED"/>
    <w:rsid w:val="00690B60"/>
    <w:rsid w:val="0069378D"/>
    <w:rsid w:val="0069562D"/>
    <w:rsid w:val="006A0BA0"/>
    <w:rsid w:val="006A171A"/>
    <w:rsid w:val="006A4315"/>
    <w:rsid w:val="006B44A3"/>
    <w:rsid w:val="006B4E01"/>
    <w:rsid w:val="006C05D1"/>
    <w:rsid w:val="006C2FEB"/>
    <w:rsid w:val="006C3343"/>
    <w:rsid w:val="006D0582"/>
    <w:rsid w:val="006D3166"/>
    <w:rsid w:val="006D7168"/>
    <w:rsid w:val="006D7AEA"/>
    <w:rsid w:val="006F0D6A"/>
    <w:rsid w:val="006F1300"/>
    <w:rsid w:val="00703AE8"/>
    <w:rsid w:val="00704242"/>
    <w:rsid w:val="00706AE2"/>
    <w:rsid w:val="00711632"/>
    <w:rsid w:val="0071712E"/>
    <w:rsid w:val="00720C1B"/>
    <w:rsid w:val="00721680"/>
    <w:rsid w:val="00724F03"/>
    <w:rsid w:val="0072733D"/>
    <w:rsid w:val="00727DA4"/>
    <w:rsid w:val="007312A7"/>
    <w:rsid w:val="00731E1E"/>
    <w:rsid w:val="00732C96"/>
    <w:rsid w:val="00736A68"/>
    <w:rsid w:val="00737D90"/>
    <w:rsid w:val="00740206"/>
    <w:rsid w:val="007409CB"/>
    <w:rsid w:val="00740C90"/>
    <w:rsid w:val="00752E81"/>
    <w:rsid w:val="00760D6A"/>
    <w:rsid w:val="00760FC9"/>
    <w:rsid w:val="00773BCA"/>
    <w:rsid w:val="00775CE4"/>
    <w:rsid w:val="007762A3"/>
    <w:rsid w:val="00790272"/>
    <w:rsid w:val="00790652"/>
    <w:rsid w:val="007928C6"/>
    <w:rsid w:val="00795EB1"/>
    <w:rsid w:val="007A0278"/>
    <w:rsid w:val="007A226B"/>
    <w:rsid w:val="007A32FD"/>
    <w:rsid w:val="007A3A49"/>
    <w:rsid w:val="007B21D7"/>
    <w:rsid w:val="007B574D"/>
    <w:rsid w:val="007B6E7C"/>
    <w:rsid w:val="007C165B"/>
    <w:rsid w:val="007C6F32"/>
    <w:rsid w:val="007D0D9E"/>
    <w:rsid w:val="007D2698"/>
    <w:rsid w:val="007D3404"/>
    <w:rsid w:val="007D5EDD"/>
    <w:rsid w:val="007E28B7"/>
    <w:rsid w:val="007E4668"/>
    <w:rsid w:val="007E55C7"/>
    <w:rsid w:val="007E58A2"/>
    <w:rsid w:val="007E7886"/>
    <w:rsid w:val="007F070D"/>
    <w:rsid w:val="008037DA"/>
    <w:rsid w:val="00805AE3"/>
    <w:rsid w:val="008063BB"/>
    <w:rsid w:val="008079CD"/>
    <w:rsid w:val="00815458"/>
    <w:rsid w:val="00816839"/>
    <w:rsid w:val="00821E00"/>
    <w:rsid w:val="00822B58"/>
    <w:rsid w:val="00824EF3"/>
    <w:rsid w:val="0083001C"/>
    <w:rsid w:val="00831E10"/>
    <w:rsid w:val="00840868"/>
    <w:rsid w:val="008540C9"/>
    <w:rsid w:val="0085693C"/>
    <w:rsid w:val="00856C28"/>
    <w:rsid w:val="008621C6"/>
    <w:rsid w:val="0086607E"/>
    <w:rsid w:val="008715C2"/>
    <w:rsid w:val="00872F38"/>
    <w:rsid w:val="00876741"/>
    <w:rsid w:val="00880C25"/>
    <w:rsid w:val="008813E7"/>
    <w:rsid w:val="00886CA3"/>
    <w:rsid w:val="0088795B"/>
    <w:rsid w:val="00891E7E"/>
    <w:rsid w:val="00897823"/>
    <w:rsid w:val="008A01C6"/>
    <w:rsid w:val="008A2BD8"/>
    <w:rsid w:val="008A3662"/>
    <w:rsid w:val="008A4F75"/>
    <w:rsid w:val="008A581A"/>
    <w:rsid w:val="008B5E29"/>
    <w:rsid w:val="008B6AC9"/>
    <w:rsid w:val="008C2C0A"/>
    <w:rsid w:val="008C70D6"/>
    <w:rsid w:val="008D22FE"/>
    <w:rsid w:val="008D2C20"/>
    <w:rsid w:val="008F3FF8"/>
    <w:rsid w:val="008F6DB6"/>
    <w:rsid w:val="0090227A"/>
    <w:rsid w:val="00904423"/>
    <w:rsid w:val="00906ADE"/>
    <w:rsid w:val="00907F6C"/>
    <w:rsid w:val="0091028C"/>
    <w:rsid w:val="00912B54"/>
    <w:rsid w:val="00917A48"/>
    <w:rsid w:val="00921422"/>
    <w:rsid w:val="00925509"/>
    <w:rsid w:val="00926F01"/>
    <w:rsid w:val="00927960"/>
    <w:rsid w:val="009303B0"/>
    <w:rsid w:val="0093329C"/>
    <w:rsid w:val="00933CDE"/>
    <w:rsid w:val="0093495E"/>
    <w:rsid w:val="00937AA4"/>
    <w:rsid w:val="00943618"/>
    <w:rsid w:val="00946089"/>
    <w:rsid w:val="0095354C"/>
    <w:rsid w:val="00954435"/>
    <w:rsid w:val="009618C1"/>
    <w:rsid w:val="0096306E"/>
    <w:rsid w:val="00964B56"/>
    <w:rsid w:val="00965B62"/>
    <w:rsid w:val="00966E45"/>
    <w:rsid w:val="00970E51"/>
    <w:rsid w:val="0098115C"/>
    <w:rsid w:val="00985073"/>
    <w:rsid w:val="0098514D"/>
    <w:rsid w:val="00986447"/>
    <w:rsid w:val="009870A8"/>
    <w:rsid w:val="0099261E"/>
    <w:rsid w:val="00992F03"/>
    <w:rsid w:val="00994F66"/>
    <w:rsid w:val="009A1BFD"/>
    <w:rsid w:val="009A4032"/>
    <w:rsid w:val="009A4FC3"/>
    <w:rsid w:val="009A5D8D"/>
    <w:rsid w:val="009B4C2C"/>
    <w:rsid w:val="009C3042"/>
    <w:rsid w:val="009C603A"/>
    <w:rsid w:val="009C6FD2"/>
    <w:rsid w:val="009D0760"/>
    <w:rsid w:val="009D1D73"/>
    <w:rsid w:val="009D75D9"/>
    <w:rsid w:val="009E74DA"/>
    <w:rsid w:val="009F0623"/>
    <w:rsid w:val="009F197C"/>
    <w:rsid w:val="00A007D7"/>
    <w:rsid w:val="00A00DFC"/>
    <w:rsid w:val="00A016B1"/>
    <w:rsid w:val="00A01DAC"/>
    <w:rsid w:val="00A054F4"/>
    <w:rsid w:val="00A06A0B"/>
    <w:rsid w:val="00A0737C"/>
    <w:rsid w:val="00A10858"/>
    <w:rsid w:val="00A12531"/>
    <w:rsid w:val="00A1311F"/>
    <w:rsid w:val="00A230EA"/>
    <w:rsid w:val="00A3056A"/>
    <w:rsid w:val="00A314E2"/>
    <w:rsid w:val="00A323E3"/>
    <w:rsid w:val="00A32829"/>
    <w:rsid w:val="00A339D3"/>
    <w:rsid w:val="00A3518F"/>
    <w:rsid w:val="00A36528"/>
    <w:rsid w:val="00A36726"/>
    <w:rsid w:val="00A36EB7"/>
    <w:rsid w:val="00A6049E"/>
    <w:rsid w:val="00A669A8"/>
    <w:rsid w:val="00A70634"/>
    <w:rsid w:val="00A7248D"/>
    <w:rsid w:val="00A76583"/>
    <w:rsid w:val="00A76BB3"/>
    <w:rsid w:val="00A80568"/>
    <w:rsid w:val="00A92DAF"/>
    <w:rsid w:val="00A95FE4"/>
    <w:rsid w:val="00A9738F"/>
    <w:rsid w:val="00AA02FB"/>
    <w:rsid w:val="00AA4087"/>
    <w:rsid w:val="00AA5458"/>
    <w:rsid w:val="00AB06D8"/>
    <w:rsid w:val="00AB11CF"/>
    <w:rsid w:val="00AB2FF5"/>
    <w:rsid w:val="00AB5DF0"/>
    <w:rsid w:val="00AC247C"/>
    <w:rsid w:val="00AC2529"/>
    <w:rsid w:val="00AC2F23"/>
    <w:rsid w:val="00AC5B53"/>
    <w:rsid w:val="00AD536C"/>
    <w:rsid w:val="00AE07C6"/>
    <w:rsid w:val="00AE3276"/>
    <w:rsid w:val="00AE4DF3"/>
    <w:rsid w:val="00AF12BE"/>
    <w:rsid w:val="00AF15B9"/>
    <w:rsid w:val="00AF2ED1"/>
    <w:rsid w:val="00AF3E00"/>
    <w:rsid w:val="00AF5044"/>
    <w:rsid w:val="00AF538D"/>
    <w:rsid w:val="00AF6406"/>
    <w:rsid w:val="00AF661D"/>
    <w:rsid w:val="00B126E2"/>
    <w:rsid w:val="00B267FB"/>
    <w:rsid w:val="00B26F7D"/>
    <w:rsid w:val="00B30B96"/>
    <w:rsid w:val="00B3371B"/>
    <w:rsid w:val="00B36F0E"/>
    <w:rsid w:val="00B37354"/>
    <w:rsid w:val="00B41C26"/>
    <w:rsid w:val="00B426FB"/>
    <w:rsid w:val="00B53856"/>
    <w:rsid w:val="00B55696"/>
    <w:rsid w:val="00B57895"/>
    <w:rsid w:val="00B608CB"/>
    <w:rsid w:val="00B60F20"/>
    <w:rsid w:val="00B6380F"/>
    <w:rsid w:val="00B66B8B"/>
    <w:rsid w:val="00B72E56"/>
    <w:rsid w:val="00B767A3"/>
    <w:rsid w:val="00B860FE"/>
    <w:rsid w:val="00B87E04"/>
    <w:rsid w:val="00B87F81"/>
    <w:rsid w:val="00B9165D"/>
    <w:rsid w:val="00B94546"/>
    <w:rsid w:val="00B9500E"/>
    <w:rsid w:val="00BA1025"/>
    <w:rsid w:val="00BA11FB"/>
    <w:rsid w:val="00BA245A"/>
    <w:rsid w:val="00BA3D9F"/>
    <w:rsid w:val="00BB5C43"/>
    <w:rsid w:val="00BB6660"/>
    <w:rsid w:val="00BC0E30"/>
    <w:rsid w:val="00BC17B5"/>
    <w:rsid w:val="00BC4430"/>
    <w:rsid w:val="00BC7AEA"/>
    <w:rsid w:val="00BD0FC8"/>
    <w:rsid w:val="00BD78BF"/>
    <w:rsid w:val="00BE2822"/>
    <w:rsid w:val="00BE42F1"/>
    <w:rsid w:val="00BE5228"/>
    <w:rsid w:val="00BE7097"/>
    <w:rsid w:val="00BE71EC"/>
    <w:rsid w:val="00BF37B5"/>
    <w:rsid w:val="00BF6951"/>
    <w:rsid w:val="00C01D4D"/>
    <w:rsid w:val="00C01ECF"/>
    <w:rsid w:val="00C02E6F"/>
    <w:rsid w:val="00C04416"/>
    <w:rsid w:val="00C061DE"/>
    <w:rsid w:val="00C0629F"/>
    <w:rsid w:val="00C10A44"/>
    <w:rsid w:val="00C13E4A"/>
    <w:rsid w:val="00C14E7D"/>
    <w:rsid w:val="00C1600A"/>
    <w:rsid w:val="00C17857"/>
    <w:rsid w:val="00C22FA1"/>
    <w:rsid w:val="00C23192"/>
    <w:rsid w:val="00C36CFC"/>
    <w:rsid w:val="00C4352B"/>
    <w:rsid w:val="00C44153"/>
    <w:rsid w:val="00C62514"/>
    <w:rsid w:val="00C65C8F"/>
    <w:rsid w:val="00C70522"/>
    <w:rsid w:val="00C70DD4"/>
    <w:rsid w:val="00C812FB"/>
    <w:rsid w:val="00C814F7"/>
    <w:rsid w:val="00C82263"/>
    <w:rsid w:val="00C9076C"/>
    <w:rsid w:val="00C90987"/>
    <w:rsid w:val="00C92642"/>
    <w:rsid w:val="00C930E2"/>
    <w:rsid w:val="00C95DD4"/>
    <w:rsid w:val="00C97A87"/>
    <w:rsid w:val="00C97E48"/>
    <w:rsid w:val="00CA52A0"/>
    <w:rsid w:val="00CB2736"/>
    <w:rsid w:val="00CB53CD"/>
    <w:rsid w:val="00CC4292"/>
    <w:rsid w:val="00CD2B90"/>
    <w:rsid w:val="00CD343B"/>
    <w:rsid w:val="00CD4CDC"/>
    <w:rsid w:val="00CD6FF4"/>
    <w:rsid w:val="00CD7086"/>
    <w:rsid w:val="00CE4B9A"/>
    <w:rsid w:val="00CE4D55"/>
    <w:rsid w:val="00CE6222"/>
    <w:rsid w:val="00CF1207"/>
    <w:rsid w:val="00CF3DD9"/>
    <w:rsid w:val="00CF617C"/>
    <w:rsid w:val="00D02B3F"/>
    <w:rsid w:val="00D06989"/>
    <w:rsid w:val="00D30851"/>
    <w:rsid w:val="00D3608E"/>
    <w:rsid w:val="00D37731"/>
    <w:rsid w:val="00D43BF7"/>
    <w:rsid w:val="00D4404B"/>
    <w:rsid w:val="00D446E6"/>
    <w:rsid w:val="00D46A14"/>
    <w:rsid w:val="00D47808"/>
    <w:rsid w:val="00D51CEF"/>
    <w:rsid w:val="00D52715"/>
    <w:rsid w:val="00D55A7F"/>
    <w:rsid w:val="00D60FFD"/>
    <w:rsid w:val="00D6407A"/>
    <w:rsid w:val="00D67887"/>
    <w:rsid w:val="00D70E1D"/>
    <w:rsid w:val="00D81C0B"/>
    <w:rsid w:val="00D86665"/>
    <w:rsid w:val="00D90B73"/>
    <w:rsid w:val="00D96980"/>
    <w:rsid w:val="00DA0712"/>
    <w:rsid w:val="00DA2936"/>
    <w:rsid w:val="00DA65B7"/>
    <w:rsid w:val="00DC392A"/>
    <w:rsid w:val="00DC6CED"/>
    <w:rsid w:val="00DD171D"/>
    <w:rsid w:val="00DD466E"/>
    <w:rsid w:val="00DE1C67"/>
    <w:rsid w:val="00DF04FD"/>
    <w:rsid w:val="00DF4B4E"/>
    <w:rsid w:val="00DF5114"/>
    <w:rsid w:val="00E06175"/>
    <w:rsid w:val="00E10BAC"/>
    <w:rsid w:val="00E12D06"/>
    <w:rsid w:val="00E14FC2"/>
    <w:rsid w:val="00E243CB"/>
    <w:rsid w:val="00E32CFC"/>
    <w:rsid w:val="00E348C0"/>
    <w:rsid w:val="00E35431"/>
    <w:rsid w:val="00E36DC3"/>
    <w:rsid w:val="00E42BC4"/>
    <w:rsid w:val="00E476EF"/>
    <w:rsid w:val="00E523AB"/>
    <w:rsid w:val="00E57726"/>
    <w:rsid w:val="00E57908"/>
    <w:rsid w:val="00E61940"/>
    <w:rsid w:val="00E6247A"/>
    <w:rsid w:val="00E63598"/>
    <w:rsid w:val="00E6547C"/>
    <w:rsid w:val="00E66608"/>
    <w:rsid w:val="00E72D08"/>
    <w:rsid w:val="00E76047"/>
    <w:rsid w:val="00E76135"/>
    <w:rsid w:val="00E76E18"/>
    <w:rsid w:val="00E7700C"/>
    <w:rsid w:val="00E772DF"/>
    <w:rsid w:val="00E86A6C"/>
    <w:rsid w:val="00E92681"/>
    <w:rsid w:val="00E93897"/>
    <w:rsid w:val="00EA319C"/>
    <w:rsid w:val="00EA77F4"/>
    <w:rsid w:val="00EA7B42"/>
    <w:rsid w:val="00EB0E99"/>
    <w:rsid w:val="00EB1EBC"/>
    <w:rsid w:val="00EC1840"/>
    <w:rsid w:val="00EC1AC1"/>
    <w:rsid w:val="00EC5AAE"/>
    <w:rsid w:val="00ED0980"/>
    <w:rsid w:val="00ED0B94"/>
    <w:rsid w:val="00ED7459"/>
    <w:rsid w:val="00EE425B"/>
    <w:rsid w:val="00EE478D"/>
    <w:rsid w:val="00EE5528"/>
    <w:rsid w:val="00EE5BA6"/>
    <w:rsid w:val="00EF6EE7"/>
    <w:rsid w:val="00F0161D"/>
    <w:rsid w:val="00F03CBD"/>
    <w:rsid w:val="00F06CD0"/>
    <w:rsid w:val="00F07A4C"/>
    <w:rsid w:val="00F10A48"/>
    <w:rsid w:val="00F12319"/>
    <w:rsid w:val="00F136E3"/>
    <w:rsid w:val="00F15004"/>
    <w:rsid w:val="00F17A73"/>
    <w:rsid w:val="00F21CC1"/>
    <w:rsid w:val="00F26A23"/>
    <w:rsid w:val="00F30FBC"/>
    <w:rsid w:val="00F412AB"/>
    <w:rsid w:val="00F447A8"/>
    <w:rsid w:val="00F525B8"/>
    <w:rsid w:val="00F53F01"/>
    <w:rsid w:val="00F5646F"/>
    <w:rsid w:val="00F57F11"/>
    <w:rsid w:val="00F60563"/>
    <w:rsid w:val="00F610C2"/>
    <w:rsid w:val="00F73089"/>
    <w:rsid w:val="00F8083F"/>
    <w:rsid w:val="00F80FE2"/>
    <w:rsid w:val="00F90C6D"/>
    <w:rsid w:val="00F90EEE"/>
    <w:rsid w:val="00F91C26"/>
    <w:rsid w:val="00F93B60"/>
    <w:rsid w:val="00F95AFC"/>
    <w:rsid w:val="00F96EE1"/>
    <w:rsid w:val="00FA0763"/>
    <w:rsid w:val="00FA3B84"/>
    <w:rsid w:val="00FA4784"/>
    <w:rsid w:val="00FB0BC5"/>
    <w:rsid w:val="00FB17A3"/>
    <w:rsid w:val="00FB2863"/>
    <w:rsid w:val="00FB7ECB"/>
    <w:rsid w:val="00FC1561"/>
    <w:rsid w:val="00FD1E8A"/>
    <w:rsid w:val="00FD5600"/>
    <w:rsid w:val="00FE05FB"/>
    <w:rsid w:val="00FE0D82"/>
    <w:rsid w:val="00FE0DA1"/>
    <w:rsid w:val="00FE66DD"/>
    <w:rsid w:val="00FF6CA8"/>
    <w:rsid w:val="00FF6EC0"/>
    <w:rsid w:val="00FF7503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30B0DCC"/>
  <w15:chartTrackingRefBased/>
  <w15:docId w15:val="{49CFCFAD-4224-46C2-B254-FBF7C40C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E76135"/>
    <w:pPr>
      <w:spacing w:before="120"/>
    </w:pPr>
    <w:rPr>
      <w:rFonts w:ascii="Arial" w:hAnsi="Arial"/>
      <w:sz w:val="22"/>
      <w:szCs w:val="24"/>
      <w:lang w:val="de-DE" w:eastAsia="de-DE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szCs w:val="20"/>
    </w:rPr>
  </w:style>
  <w:style w:type="paragraph" w:styleId="Cmsor2">
    <w:name w:val="heading 2"/>
    <w:basedOn w:val="Norml"/>
    <w:next w:val="Norml"/>
    <w:qFormat/>
    <w:pPr>
      <w:keepNext/>
      <w:spacing w:before="0"/>
      <w:outlineLvl w:val="1"/>
    </w:pPr>
    <w:rPr>
      <w:b/>
      <w:sz w:val="16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sz w:val="14"/>
    </w:rPr>
  </w:style>
  <w:style w:type="character" w:styleId="Oldalszm">
    <w:name w:val="page number"/>
    <w:basedOn w:val="Bekezdsalapbettpusa"/>
  </w:style>
  <w:style w:type="paragraph" w:customStyle="1" w:styleId="Briefkopfadresse">
    <w:name w:val="Briefkopfadresse"/>
    <w:basedOn w:val="Norml"/>
  </w:style>
  <w:style w:type="paragraph" w:customStyle="1" w:styleId="Zwischenueberschrift">
    <w:name w:val="Zwischenueberschrift"/>
    <w:basedOn w:val="Norml"/>
    <w:next w:val="Norml"/>
    <w:rPr>
      <w:rFonts w:cs="Arial"/>
      <w:b/>
    </w:rPr>
  </w:style>
  <w:style w:type="paragraph" w:styleId="Szvegtrzs">
    <w:name w:val="Body Text"/>
    <w:basedOn w:val="Norml"/>
    <w:pPr>
      <w:spacing w:after="120"/>
    </w:pPr>
  </w:style>
  <w:style w:type="paragraph" w:styleId="Dtum">
    <w:name w:val="Date"/>
    <w:basedOn w:val="Norml"/>
    <w:next w:val="Norml"/>
  </w:style>
  <w:style w:type="paragraph" w:styleId="Befejezs">
    <w:name w:val="Closing"/>
    <w:basedOn w:val="Norml"/>
  </w:style>
  <w:style w:type="paragraph" w:styleId="Alrs">
    <w:name w:val="Signature"/>
    <w:basedOn w:val="Norml"/>
  </w:style>
  <w:style w:type="paragraph" w:styleId="Lbjegyzetszveg">
    <w:name w:val="footnote text"/>
    <w:basedOn w:val="Norml"/>
    <w:semiHidden/>
    <w:rPr>
      <w:sz w:val="20"/>
      <w:szCs w:val="20"/>
    </w:rPr>
  </w:style>
  <w:style w:type="character" w:styleId="Lbjegyzet-hivatkozs">
    <w:name w:val="footnote reference"/>
    <w:semiHidden/>
    <w:rPr>
      <w:vertAlign w:val="superscript"/>
    </w:rPr>
  </w:style>
  <w:style w:type="character" w:styleId="Hiperhivatkozs">
    <w:name w:val="Hyperlink"/>
    <w:rPr>
      <w:color w:val="0000FF"/>
      <w:u w:val="single"/>
    </w:rPr>
  </w:style>
  <w:style w:type="character" w:styleId="Mrltotthiperhivatkozs">
    <w:name w:val="FollowedHyperlink"/>
    <w:rPr>
      <w:color w:val="800080"/>
      <w:u w:val="single"/>
    </w:rPr>
  </w:style>
  <w:style w:type="paragraph" w:styleId="Buborkszveg">
    <w:name w:val="Balloon Text"/>
    <w:basedOn w:val="Norml"/>
    <w:semiHidden/>
    <w:rsid w:val="00C02E6F"/>
    <w:rPr>
      <w:rFonts w:ascii="Tahoma" w:hAnsi="Tahoma" w:cs="Tahoma"/>
      <w:sz w:val="16"/>
      <w:szCs w:val="16"/>
    </w:rPr>
  </w:style>
  <w:style w:type="paragraph" w:styleId="Dokumentumtrkp">
    <w:name w:val="Document Map"/>
    <w:basedOn w:val="Norml"/>
    <w:semiHidden/>
    <w:rsid w:val="0022259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Jegyzethivatkozs">
    <w:name w:val="annotation reference"/>
    <w:semiHidden/>
    <w:rsid w:val="00DA65B7"/>
    <w:rPr>
      <w:sz w:val="16"/>
      <w:szCs w:val="16"/>
    </w:rPr>
  </w:style>
  <w:style w:type="paragraph" w:styleId="Jegyzetszveg">
    <w:name w:val="annotation text"/>
    <w:basedOn w:val="Norml"/>
    <w:semiHidden/>
    <w:rsid w:val="00DA65B7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65B7"/>
    <w:rPr>
      <w:b/>
      <w:bCs/>
    </w:rPr>
  </w:style>
  <w:style w:type="paragraph" w:styleId="Vltozat">
    <w:name w:val="Revision"/>
    <w:hidden/>
    <w:uiPriority w:val="99"/>
    <w:semiHidden/>
    <w:rsid w:val="00C70DD4"/>
    <w:rPr>
      <w:rFonts w:ascii="Arial" w:hAnsi="Arial"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jumbo\userdoc\vk05350\fdz_application_access_microdata(2)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6DF5B-C617-4841-A9DB-F6131F4C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fdz_application_access_microdata(2)</Template>
  <TotalTime>14</TotalTime>
  <Pages>10</Pages>
  <Words>1058</Words>
  <Characters>7301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Kutatószobai igénybejelentő adatlap</vt:lpstr>
    </vt:vector>
  </TitlesOfParts>
  <Company>Forschungsdatenzentrum des Statistischen Bundesamtes</Company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Kutatószobai igénybejelentő adatlap</dc:title>
  <dc:subject>24/2011. KSH utasítás melléklete</dc:subject>
  <dc:creator>Vereczkei Zoltán</dc:creator>
  <cp:keywords/>
  <dc:description>hatályba lép: 2011. december 13.</dc:description>
  <cp:lastModifiedBy>Hoffmann Ádám</cp:lastModifiedBy>
  <cp:revision>3</cp:revision>
  <cp:lastPrinted>2021-04-20T09:11:00Z</cp:lastPrinted>
  <dcterms:created xsi:type="dcterms:W3CDTF">2021-04-20T09:10:00Z</dcterms:created>
  <dcterms:modified xsi:type="dcterms:W3CDTF">2021-04-20T09:24:00Z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Kutatószobai igénybejelentő adatlap</vt:lpwstr>
  </property>
  <property fmtid="{D5CDD505-2E9C-101B-9397-08002B2CF9AE}" pid="3" name="pdate">
    <vt:lpwstr>2014.07.02</vt:lpwstr>
  </property>
  <property fmtid="{D5CDD505-2E9C-101B-9397-08002B2CF9AE}" pid="4" name="Megjelenés">
    <vt:lpwstr>2014-07-02T00:00:00Z</vt:lpwstr>
  </property>
  <property fmtid="{D5CDD505-2E9C-101B-9397-08002B2CF9AE}" pid="5" name="Owner">
    <vt:lpwstr/>
  </property>
  <property fmtid="{D5CDD505-2E9C-101B-9397-08002B2CF9AE}" pid="6" name="Status">
    <vt:lpwstr/>
  </property>
</Properties>
</file>